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2048" w:tblpY="10757"/>
        <w:tblW w:w="0" w:type="auto"/>
        <w:tblLook w:val="0480" w:firstRow="0" w:lastRow="0" w:firstColumn="1" w:lastColumn="0" w:noHBand="0" w:noVBand="1"/>
      </w:tblPr>
      <w:tblGrid>
        <w:gridCol w:w="4219"/>
        <w:gridCol w:w="5107"/>
      </w:tblGrid>
      <w:tr w:rsidR="00E218D7" w:rsidRPr="00E1498E" w14:paraId="4192F807" w14:textId="77777777" w:rsidTr="008C1F7F">
        <w:trPr>
          <w:trHeight w:val="340"/>
        </w:trPr>
        <w:tc>
          <w:tcPr>
            <w:tcW w:w="4219" w:type="dxa"/>
            <w:vAlign w:val="center"/>
          </w:tcPr>
          <w:p w14:paraId="2A142EA3" w14:textId="77777777" w:rsidR="00E218D7" w:rsidRPr="00FC5019" w:rsidRDefault="00E218D7" w:rsidP="008F5A2C">
            <w:pPr>
              <w:pStyle w:val="CoverPageSubtext"/>
            </w:pPr>
            <w:r w:rsidRPr="00FC5019">
              <w:t>Date</w:t>
            </w:r>
            <w:r w:rsidR="001E32C4" w:rsidRPr="00FC5019">
              <w:t xml:space="preserve"> issued</w:t>
            </w:r>
            <w:r w:rsidRPr="00FC5019">
              <w:t>:</w:t>
            </w:r>
          </w:p>
        </w:tc>
        <w:tc>
          <w:tcPr>
            <w:tcW w:w="5107" w:type="dxa"/>
            <w:vAlign w:val="center"/>
          </w:tcPr>
          <w:p w14:paraId="634DFA94" w14:textId="77C9F0CF" w:rsidR="00E218D7" w:rsidRPr="00FC5019" w:rsidRDefault="009A7903" w:rsidP="008C1F7F">
            <w:pPr>
              <w:pStyle w:val="CoverPageSubtext"/>
              <w:ind w:left="567"/>
            </w:pPr>
            <w:r w:rsidRPr="00FC5019">
              <w:t>2</w:t>
            </w:r>
            <w:r w:rsidR="00FC5019" w:rsidRPr="00FC5019">
              <w:t>8</w:t>
            </w:r>
            <w:r w:rsidR="001E32C4" w:rsidRPr="00FC5019">
              <w:t xml:space="preserve"> April 20</w:t>
            </w:r>
            <w:r w:rsidRPr="00FC5019">
              <w:t>20</w:t>
            </w:r>
          </w:p>
        </w:tc>
      </w:tr>
      <w:tr w:rsidR="00E301E0" w:rsidRPr="00E1498E" w14:paraId="31D4C5F4" w14:textId="77777777" w:rsidTr="008C1F7F">
        <w:trPr>
          <w:trHeight w:val="340"/>
        </w:trPr>
        <w:tc>
          <w:tcPr>
            <w:tcW w:w="4219" w:type="dxa"/>
            <w:vAlign w:val="center"/>
          </w:tcPr>
          <w:p w14:paraId="3E41EC79" w14:textId="77777777" w:rsidR="00E301E0" w:rsidRPr="00FC5019" w:rsidRDefault="001E32C4" w:rsidP="008C1F7F">
            <w:pPr>
              <w:pStyle w:val="CoverPageSubtext"/>
              <w:ind w:right="-392"/>
            </w:pPr>
            <w:r w:rsidRPr="00FC5019">
              <w:t xml:space="preserve">Deadline for </w:t>
            </w:r>
            <w:r w:rsidR="008C1F7F" w:rsidRPr="00FC5019">
              <w:t xml:space="preserve">response </w:t>
            </w:r>
            <w:r w:rsidRPr="00FC5019">
              <w:t>comments</w:t>
            </w:r>
            <w:r w:rsidR="002F208B" w:rsidRPr="00FC5019">
              <w:t>:</w:t>
            </w:r>
          </w:p>
        </w:tc>
        <w:tc>
          <w:tcPr>
            <w:tcW w:w="5107" w:type="dxa"/>
            <w:vAlign w:val="center"/>
          </w:tcPr>
          <w:p w14:paraId="0219C630" w14:textId="4148F8D1" w:rsidR="00E301E0" w:rsidRPr="00FC5019" w:rsidRDefault="00FC5019" w:rsidP="008C1F7F">
            <w:pPr>
              <w:pStyle w:val="CoverPageSubtext"/>
              <w:ind w:left="567"/>
            </w:pPr>
            <w:r w:rsidRPr="00FC5019">
              <w:t>19</w:t>
            </w:r>
            <w:r w:rsidR="009A7903" w:rsidRPr="00FC5019">
              <w:t xml:space="preserve"> </w:t>
            </w:r>
            <w:r w:rsidRPr="00FC5019">
              <w:t>May</w:t>
            </w:r>
            <w:r w:rsidR="001E32C4" w:rsidRPr="00FC5019">
              <w:t xml:space="preserve"> 20</w:t>
            </w:r>
            <w:r w:rsidR="009A7903" w:rsidRPr="00FC5019">
              <w:t>20</w:t>
            </w:r>
          </w:p>
        </w:tc>
      </w:tr>
      <w:tr w:rsidR="00E218D7" w:rsidRPr="00E1498E" w14:paraId="2BDA6F64" w14:textId="77777777" w:rsidTr="008C1F7F">
        <w:trPr>
          <w:trHeight w:val="340"/>
        </w:trPr>
        <w:tc>
          <w:tcPr>
            <w:tcW w:w="4219" w:type="dxa"/>
            <w:vAlign w:val="center"/>
          </w:tcPr>
          <w:p w14:paraId="4ABAE30E" w14:textId="77777777" w:rsidR="00E218D7" w:rsidRPr="00FC5019" w:rsidRDefault="00E218D7" w:rsidP="008F5A2C">
            <w:pPr>
              <w:pStyle w:val="CoverPageSubtext"/>
            </w:pPr>
            <w:r w:rsidRPr="00FC5019">
              <w:t>Classification:</w:t>
            </w:r>
          </w:p>
        </w:tc>
        <w:tc>
          <w:tcPr>
            <w:tcW w:w="5107" w:type="dxa"/>
            <w:vAlign w:val="center"/>
          </w:tcPr>
          <w:p w14:paraId="7EA57084" w14:textId="77777777" w:rsidR="00E218D7" w:rsidRPr="00FC5019" w:rsidRDefault="00967ED8" w:rsidP="008C1F7F">
            <w:pPr>
              <w:pStyle w:val="CoverPageSubtext"/>
              <w:ind w:left="567"/>
            </w:pPr>
            <w:bookmarkStart w:id="0" w:name="Classification"/>
            <w:r w:rsidRPr="00FC5019">
              <w:t xml:space="preserve">DCC </w:t>
            </w:r>
            <w:bookmarkEnd w:id="0"/>
            <w:r w:rsidR="001E32C4" w:rsidRPr="00FC5019">
              <w:t>Public</w:t>
            </w:r>
          </w:p>
        </w:tc>
      </w:tr>
    </w:tbl>
    <w:p w14:paraId="75F0177B" w14:textId="77777777" w:rsidR="00B575A7" w:rsidRDefault="00522609" w:rsidP="00B575A7">
      <w:pPr>
        <w:pStyle w:val="CoverPageSubtitle"/>
        <w:rPr>
          <w:rFonts w:ascii="Arial" w:hAnsi="Arial"/>
          <w:color w:val="1F144A" w:themeColor="text1"/>
          <w:sz w:val="56"/>
        </w:rPr>
      </w:pPr>
      <w:r>
        <w:rPr>
          <w:rFonts w:ascii="Arial" w:hAnsi="Arial"/>
          <w:color w:val="1F144A" w:themeColor="text1"/>
          <w:sz w:val="56"/>
        </w:rPr>
        <w:t>Consultation</w:t>
      </w:r>
    </w:p>
    <w:p w14:paraId="16C1C6D1" w14:textId="77777777" w:rsidR="00A54E45" w:rsidRPr="00522609" w:rsidRDefault="009A7903" w:rsidP="006B560D">
      <w:pPr>
        <w:pStyle w:val="BodyTextNormal"/>
        <w:ind w:left="0"/>
        <w:rPr>
          <w:color w:val="7030A0"/>
        </w:rPr>
        <w:sectPr w:rsidR="00A54E45" w:rsidRPr="00522609" w:rsidSect="001C1CFC">
          <w:headerReference w:type="default" r:id="rId11"/>
          <w:footerReference w:type="even" r:id="rId12"/>
          <w:footerReference w:type="default" r:id="rId13"/>
          <w:headerReference w:type="first" r:id="rId14"/>
          <w:footerReference w:type="first" r:id="rId15"/>
          <w:pgSz w:w="11900" w:h="16840"/>
          <w:pgMar w:top="6237" w:right="1134" w:bottom="1440" w:left="1134" w:header="284" w:footer="709" w:gutter="0"/>
          <w:pgNumType w:start="1"/>
          <w:cols w:space="708"/>
          <w:titlePg/>
        </w:sectPr>
      </w:pPr>
      <w:r>
        <w:rPr>
          <w:rFonts w:asciiTheme="majorHAnsi" w:hAnsiTheme="majorHAnsi"/>
          <w:b/>
          <w:color w:val="7030A0"/>
          <w:sz w:val="36"/>
        </w:rPr>
        <w:t xml:space="preserve">On changes to the </w:t>
      </w:r>
      <w:r w:rsidR="00522609" w:rsidRPr="00522609">
        <w:rPr>
          <w:rFonts w:asciiTheme="majorHAnsi" w:hAnsiTheme="majorHAnsi"/>
          <w:b/>
          <w:color w:val="7030A0"/>
          <w:sz w:val="36"/>
        </w:rPr>
        <w:t>DCC User Interface Specification (DUIS) and Message Mapping Catalogue (MMC)</w:t>
      </w:r>
      <w:r>
        <w:rPr>
          <w:rFonts w:asciiTheme="majorHAnsi" w:hAnsiTheme="majorHAnsi"/>
          <w:b/>
          <w:color w:val="7030A0"/>
          <w:sz w:val="36"/>
        </w:rPr>
        <w:t xml:space="preserve"> ahead of the November 2020 SEC Release</w:t>
      </w:r>
    </w:p>
    <w:bookmarkStart w:id="1" w:name="_Toc289088748" w:displacedByCustomXml="next"/>
    <w:sdt>
      <w:sdtPr>
        <w:rPr>
          <w:rFonts w:eastAsiaTheme="minorEastAsia" w:cs="Times New Roman"/>
          <w:b w:val="0"/>
          <w:bCs w:val="0"/>
          <w:color w:val="auto"/>
          <w:sz w:val="22"/>
          <w:szCs w:val="24"/>
        </w:rPr>
        <w:id w:val="334893921"/>
        <w:docPartObj>
          <w:docPartGallery w:val="Table of Contents"/>
          <w:docPartUnique/>
        </w:docPartObj>
      </w:sdtPr>
      <w:sdtEndPr>
        <w:rPr>
          <w:noProof/>
        </w:rPr>
      </w:sdtEndPr>
      <w:sdtContent>
        <w:p w14:paraId="22F50097" w14:textId="77777777" w:rsidR="00D83BB1" w:rsidRPr="007D4BF4" w:rsidRDefault="00D83BB1" w:rsidP="007D4BF4">
          <w:pPr>
            <w:pStyle w:val="TOCHeading"/>
          </w:pPr>
          <w:r w:rsidRPr="007D4BF4">
            <w:t>Table of Contents</w:t>
          </w:r>
        </w:p>
        <w:p w14:paraId="5C0A743B" w14:textId="57D32BBF" w:rsidR="00CE158C" w:rsidRDefault="008A3B2D">
          <w:pPr>
            <w:pStyle w:val="TOC1"/>
            <w:rPr>
              <w:rFonts w:cstheme="minorBidi"/>
              <w:b w:val="0"/>
              <w:color w:val="auto"/>
              <w:sz w:val="22"/>
              <w:szCs w:val="22"/>
              <w:lang w:eastAsia="en-GB"/>
            </w:rPr>
          </w:pPr>
          <w:r>
            <w:fldChar w:fldCharType="begin"/>
          </w:r>
          <w:r w:rsidR="00251828">
            <w:instrText xml:space="preserve"> TOC \o "2-3" \h \z \t "Heading 1,1,Appendix Heading,1" </w:instrText>
          </w:r>
          <w:r>
            <w:fldChar w:fldCharType="separate"/>
          </w:r>
          <w:hyperlink w:anchor="_Toc38897330" w:history="1">
            <w:r w:rsidR="00CE158C" w:rsidRPr="00155667">
              <w:rPr>
                <w:rStyle w:val="Hyperlink"/>
              </w:rPr>
              <w:t>1</w:t>
            </w:r>
            <w:r w:rsidR="00CE158C">
              <w:rPr>
                <w:rFonts w:cstheme="minorBidi"/>
                <w:b w:val="0"/>
                <w:color w:val="auto"/>
                <w:sz w:val="22"/>
                <w:szCs w:val="22"/>
                <w:lang w:eastAsia="en-GB"/>
              </w:rPr>
              <w:tab/>
            </w:r>
            <w:r w:rsidR="00CE158C" w:rsidRPr="00155667">
              <w:rPr>
                <w:rStyle w:val="Hyperlink"/>
              </w:rPr>
              <w:t>Introduction</w:t>
            </w:r>
            <w:r w:rsidR="00CE158C">
              <w:rPr>
                <w:webHidden/>
              </w:rPr>
              <w:tab/>
            </w:r>
            <w:r w:rsidR="00CE158C">
              <w:rPr>
                <w:webHidden/>
              </w:rPr>
              <w:fldChar w:fldCharType="begin"/>
            </w:r>
            <w:r w:rsidR="00CE158C">
              <w:rPr>
                <w:webHidden/>
              </w:rPr>
              <w:instrText xml:space="preserve"> PAGEREF _Toc38897330 \h </w:instrText>
            </w:r>
            <w:r w:rsidR="00CE158C">
              <w:rPr>
                <w:webHidden/>
              </w:rPr>
            </w:r>
            <w:r w:rsidR="00CE158C">
              <w:rPr>
                <w:webHidden/>
              </w:rPr>
              <w:fldChar w:fldCharType="separate"/>
            </w:r>
            <w:r w:rsidR="00CE158C">
              <w:rPr>
                <w:webHidden/>
              </w:rPr>
              <w:t>3</w:t>
            </w:r>
            <w:r w:rsidR="00CE158C">
              <w:rPr>
                <w:webHidden/>
              </w:rPr>
              <w:fldChar w:fldCharType="end"/>
            </w:r>
          </w:hyperlink>
        </w:p>
        <w:p w14:paraId="1819DA85" w14:textId="3CC94C23" w:rsidR="00CE158C" w:rsidRDefault="00C77858">
          <w:pPr>
            <w:pStyle w:val="TOC2"/>
            <w:rPr>
              <w:rFonts w:cstheme="minorBidi"/>
              <w:color w:val="auto"/>
              <w:lang w:eastAsia="en-GB"/>
            </w:rPr>
          </w:pPr>
          <w:hyperlink w:anchor="_Toc38897331" w:history="1">
            <w:r w:rsidR="00CE158C" w:rsidRPr="00155667">
              <w:rPr>
                <w:rStyle w:val="Hyperlink"/>
              </w:rPr>
              <w:t>1.1</w:t>
            </w:r>
            <w:r w:rsidR="00CE158C">
              <w:rPr>
                <w:rFonts w:cstheme="minorBidi"/>
                <w:color w:val="auto"/>
                <w:lang w:eastAsia="en-GB"/>
              </w:rPr>
              <w:tab/>
            </w:r>
            <w:r w:rsidR="00CE158C" w:rsidRPr="00155667">
              <w:rPr>
                <w:rStyle w:val="Hyperlink"/>
              </w:rPr>
              <w:t>Consultation Purpose</w:t>
            </w:r>
            <w:r w:rsidR="00CE158C">
              <w:rPr>
                <w:webHidden/>
              </w:rPr>
              <w:tab/>
            </w:r>
            <w:r w:rsidR="00CE158C">
              <w:rPr>
                <w:webHidden/>
              </w:rPr>
              <w:fldChar w:fldCharType="begin"/>
            </w:r>
            <w:r w:rsidR="00CE158C">
              <w:rPr>
                <w:webHidden/>
              </w:rPr>
              <w:instrText xml:space="preserve"> PAGEREF _Toc38897331 \h </w:instrText>
            </w:r>
            <w:r w:rsidR="00CE158C">
              <w:rPr>
                <w:webHidden/>
              </w:rPr>
            </w:r>
            <w:r w:rsidR="00CE158C">
              <w:rPr>
                <w:webHidden/>
              </w:rPr>
              <w:fldChar w:fldCharType="separate"/>
            </w:r>
            <w:r w:rsidR="00CE158C">
              <w:rPr>
                <w:webHidden/>
              </w:rPr>
              <w:t>3</w:t>
            </w:r>
            <w:r w:rsidR="00CE158C">
              <w:rPr>
                <w:webHidden/>
              </w:rPr>
              <w:fldChar w:fldCharType="end"/>
            </w:r>
          </w:hyperlink>
        </w:p>
        <w:p w14:paraId="32E0E70D" w14:textId="66460142" w:rsidR="00CE158C" w:rsidRDefault="00C77858">
          <w:pPr>
            <w:pStyle w:val="TOC2"/>
            <w:rPr>
              <w:rFonts w:cstheme="minorBidi"/>
              <w:color w:val="auto"/>
              <w:lang w:eastAsia="en-GB"/>
            </w:rPr>
          </w:pPr>
          <w:hyperlink w:anchor="_Toc38897332" w:history="1">
            <w:r w:rsidR="00CE158C" w:rsidRPr="00155667">
              <w:rPr>
                <w:rStyle w:val="Hyperlink"/>
              </w:rPr>
              <w:t>1.2</w:t>
            </w:r>
            <w:r w:rsidR="00CE158C">
              <w:rPr>
                <w:rFonts w:cstheme="minorBidi"/>
                <w:color w:val="auto"/>
                <w:lang w:eastAsia="en-GB"/>
              </w:rPr>
              <w:tab/>
            </w:r>
            <w:r w:rsidR="00CE158C" w:rsidRPr="00155667">
              <w:rPr>
                <w:rStyle w:val="Hyperlink"/>
              </w:rPr>
              <w:t>Overview of the changes to the DUIS and MMC on which DCC is seeking feedback</w:t>
            </w:r>
            <w:r w:rsidR="00CE158C">
              <w:rPr>
                <w:webHidden/>
              </w:rPr>
              <w:tab/>
            </w:r>
            <w:r w:rsidR="00CE158C">
              <w:rPr>
                <w:webHidden/>
              </w:rPr>
              <w:fldChar w:fldCharType="begin"/>
            </w:r>
            <w:r w:rsidR="00CE158C">
              <w:rPr>
                <w:webHidden/>
              </w:rPr>
              <w:instrText xml:space="preserve"> PAGEREF _Toc38897332 \h </w:instrText>
            </w:r>
            <w:r w:rsidR="00CE158C">
              <w:rPr>
                <w:webHidden/>
              </w:rPr>
            </w:r>
            <w:r w:rsidR="00CE158C">
              <w:rPr>
                <w:webHidden/>
              </w:rPr>
              <w:fldChar w:fldCharType="separate"/>
            </w:r>
            <w:r w:rsidR="00CE158C">
              <w:rPr>
                <w:webHidden/>
              </w:rPr>
              <w:t>4</w:t>
            </w:r>
            <w:r w:rsidR="00CE158C">
              <w:rPr>
                <w:webHidden/>
              </w:rPr>
              <w:fldChar w:fldCharType="end"/>
            </w:r>
          </w:hyperlink>
        </w:p>
        <w:p w14:paraId="790CA32E" w14:textId="32372878" w:rsidR="00CE158C" w:rsidRDefault="00C77858">
          <w:pPr>
            <w:pStyle w:val="TOC3"/>
            <w:rPr>
              <w:rFonts w:cstheme="minorBidi"/>
              <w:bCs w:val="0"/>
              <w:noProof/>
              <w:color w:val="auto"/>
              <w:szCs w:val="22"/>
              <w:lang w:eastAsia="en-GB"/>
            </w:rPr>
          </w:pPr>
          <w:hyperlink w:anchor="_Toc38897333" w:history="1">
            <w:r w:rsidR="00CE158C" w:rsidRPr="00155667">
              <w:rPr>
                <w:rStyle w:val="Hyperlink"/>
                <w:noProof/>
              </w:rPr>
              <w:t>1.2.1</w:t>
            </w:r>
            <w:r w:rsidR="00CE158C">
              <w:rPr>
                <w:rFonts w:cstheme="minorBidi"/>
                <w:bCs w:val="0"/>
                <w:noProof/>
                <w:color w:val="auto"/>
                <w:szCs w:val="22"/>
                <w:lang w:eastAsia="en-GB"/>
              </w:rPr>
              <w:tab/>
            </w:r>
            <w:r w:rsidR="00CE158C" w:rsidRPr="00155667">
              <w:rPr>
                <w:rStyle w:val="Hyperlink"/>
                <w:noProof/>
              </w:rPr>
              <w:t>BEIS mandated changes</w:t>
            </w:r>
            <w:r w:rsidR="00CE158C">
              <w:rPr>
                <w:noProof/>
                <w:webHidden/>
              </w:rPr>
              <w:tab/>
            </w:r>
            <w:r w:rsidR="00CE158C">
              <w:rPr>
                <w:noProof/>
                <w:webHidden/>
              </w:rPr>
              <w:fldChar w:fldCharType="begin"/>
            </w:r>
            <w:r w:rsidR="00CE158C">
              <w:rPr>
                <w:noProof/>
                <w:webHidden/>
              </w:rPr>
              <w:instrText xml:space="preserve"> PAGEREF _Toc38897333 \h </w:instrText>
            </w:r>
            <w:r w:rsidR="00CE158C">
              <w:rPr>
                <w:noProof/>
                <w:webHidden/>
              </w:rPr>
            </w:r>
            <w:r w:rsidR="00CE158C">
              <w:rPr>
                <w:noProof/>
                <w:webHidden/>
              </w:rPr>
              <w:fldChar w:fldCharType="separate"/>
            </w:r>
            <w:r w:rsidR="00CE158C">
              <w:rPr>
                <w:noProof/>
                <w:webHidden/>
              </w:rPr>
              <w:t>4</w:t>
            </w:r>
            <w:r w:rsidR="00CE158C">
              <w:rPr>
                <w:noProof/>
                <w:webHidden/>
              </w:rPr>
              <w:fldChar w:fldCharType="end"/>
            </w:r>
          </w:hyperlink>
        </w:p>
        <w:p w14:paraId="74DD0428" w14:textId="5543C0B2" w:rsidR="00CE158C" w:rsidRDefault="00C77858">
          <w:pPr>
            <w:pStyle w:val="TOC3"/>
            <w:rPr>
              <w:rFonts w:cstheme="minorBidi"/>
              <w:bCs w:val="0"/>
              <w:noProof/>
              <w:color w:val="auto"/>
              <w:szCs w:val="22"/>
              <w:lang w:eastAsia="en-GB"/>
            </w:rPr>
          </w:pPr>
          <w:hyperlink w:anchor="_Toc38897334" w:history="1">
            <w:r w:rsidR="00CE158C" w:rsidRPr="00155667">
              <w:rPr>
                <w:rStyle w:val="Hyperlink"/>
                <w:noProof/>
              </w:rPr>
              <w:t>1.2.2</w:t>
            </w:r>
            <w:r w:rsidR="00CE158C">
              <w:rPr>
                <w:rFonts w:cstheme="minorBidi"/>
                <w:bCs w:val="0"/>
                <w:noProof/>
                <w:color w:val="auto"/>
                <w:szCs w:val="22"/>
                <w:lang w:eastAsia="en-GB"/>
              </w:rPr>
              <w:tab/>
            </w:r>
            <w:r w:rsidR="00CE158C" w:rsidRPr="00155667">
              <w:rPr>
                <w:rStyle w:val="Hyperlink"/>
                <w:noProof/>
              </w:rPr>
              <w:t>Defect fixes</w:t>
            </w:r>
            <w:r w:rsidR="00CE158C">
              <w:rPr>
                <w:noProof/>
                <w:webHidden/>
              </w:rPr>
              <w:tab/>
            </w:r>
            <w:r w:rsidR="00CE158C">
              <w:rPr>
                <w:noProof/>
                <w:webHidden/>
              </w:rPr>
              <w:fldChar w:fldCharType="begin"/>
            </w:r>
            <w:r w:rsidR="00CE158C">
              <w:rPr>
                <w:noProof/>
                <w:webHidden/>
              </w:rPr>
              <w:instrText xml:space="preserve"> PAGEREF _Toc38897334 \h </w:instrText>
            </w:r>
            <w:r w:rsidR="00CE158C">
              <w:rPr>
                <w:noProof/>
                <w:webHidden/>
              </w:rPr>
            </w:r>
            <w:r w:rsidR="00CE158C">
              <w:rPr>
                <w:noProof/>
                <w:webHidden/>
              </w:rPr>
              <w:fldChar w:fldCharType="separate"/>
            </w:r>
            <w:r w:rsidR="00CE158C">
              <w:rPr>
                <w:noProof/>
                <w:webHidden/>
              </w:rPr>
              <w:t>6</w:t>
            </w:r>
            <w:r w:rsidR="00CE158C">
              <w:rPr>
                <w:noProof/>
                <w:webHidden/>
              </w:rPr>
              <w:fldChar w:fldCharType="end"/>
            </w:r>
          </w:hyperlink>
        </w:p>
        <w:p w14:paraId="5DF57AD3" w14:textId="0020787C" w:rsidR="00CE158C" w:rsidRDefault="00C77858">
          <w:pPr>
            <w:pStyle w:val="TOC2"/>
            <w:rPr>
              <w:rFonts w:cstheme="minorBidi"/>
              <w:color w:val="auto"/>
              <w:lang w:eastAsia="en-GB"/>
            </w:rPr>
          </w:pPr>
          <w:hyperlink w:anchor="_Toc38897335" w:history="1">
            <w:r w:rsidR="00CE158C" w:rsidRPr="00155667">
              <w:rPr>
                <w:rStyle w:val="Hyperlink"/>
              </w:rPr>
              <w:t>1.3</w:t>
            </w:r>
            <w:r w:rsidR="00CE158C">
              <w:rPr>
                <w:rFonts w:cstheme="minorBidi"/>
                <w:color w:val="auto"/>
                <w:lang w:eastAsia="en-GB"/>
              </w:rPr>
              <w:tab/>
            </w:r>
            <w:r w:rsidR="00CE158C" w:rsidRPr="00155667">
              <w:rPr>
                <w:rStyle w:val="Hyperlink"/>
              </w:rPr>
              <w:t>SEC Modifications that also require amendments to the DUIS and MMC</w:t>
            </w:r>
            <w:r w:rsidR="00CE158C">
              <w:rPr>
                <w:webHidden/>
              </w:rPr>
              <w:tab/>
            </w:r>
            <w:r w:rsidR="00CE158C">
              <w:rPr>
                <w:webHidden/>
              </w:rPr>
              <w:fldChar w:fldCharType="begin"/>
            </w:r>
            <w:r w:rsidR="00CE158C">
              <w:rPr>
                <w:webHidden/>
              </w:rPr>
              <w:instrText xml:space="preserve"> PAGEREF _Toc38897335 \h </w:instrText>
            </w:r>
            <w:r w:rsidR="00CE158C">
              <w:rPr>
                <w:webHidden/>
              </w:rPr>
            </w:r>
            <w:r w:rsidR="00CE158C">
              <w:rPr>
                <w:webHidden/>
              </w:rPr>
              <w:fldChar w:fldCharType="separate"/>
            </w:r>
            <w:r w:rsidR="00CE158C">
              <w:rPr>
                <w:webHidden/>
              </w:rPr>
              <w:t>7</w:t>
            </w:r>
            <w:r w:rsidR="00CE158C">
              <w:rPr>
                <w:webHidden/>
              </w:rPr>
              <w:fldChar w:fldCharType="end"/>
            </w:r>
          </w:hyperlink>
        </w:p>
        <w:p w14:paraId="2D75DA14" w14:textId="4C5F9055" w:rsidR="00CE158C" w:rsidRDefault="00C77858">
          <w:pPr>
            <w:pStyle w:val="TOC2"/>
            <w:rPr>
              <w:rFonts w:cstheme="minorBidi"/>
              <w:color w:val="auto"/>
              <w:lang w:eastAsia="en-GB"/>
            </w:rPr>
          </w:pPr>
          <w:hyperlink w:anchor="_Toc38897336" w:history="1">
            <w:r w:rsidR="00CE158C" w:rsidRPr="00155667">
              <w:rPr>
                <w:rStyle w:val="Hyperlink"/>
              </w:rPr>
              <w:t>1.4</w:t>
            </w:r>
            <w:r w:rsidR="00CE158C">
              <w:rPr>
                <w:rFonts w:cstheme="minorBidi"/>
                <w:color w:val="auto"/>
                <w:lang w:eastAsia="en-GB"/>
              </w:rPr>
              <w:tab/>
            </w:r>
            <w:r w:rsidR="00CE158C" w:rsidRPr="00155667">
              <w:rPr>
                <w:rStyle w:val="Hyperlink"/>
              </w:rPr>
              <w:t>Questions for consultation respondents</w:t>
            </w:r>
            <w:r w:rsidR="00CE158C">
              <w:rPr>
                <w:webHidden/>
              </w:rPr>
              <w:tab/>
            </w:r>
            <w:r w:rsidR="00CE158C">
              <w:rPr>
                <w:webHidden/>
              </w:rPr>
              <w:fldChar w:fldCharType="begin"/>
            </w:r>
            <w:r w:rsidR="00CE158C">
              <w:rPr>
                <w:webHidden/>
              </w:rPr>
              <w:instrText xml:space="preserve"> PAGEREF _Toc38897336 \h </w:instrText>
            </w:r>
            <w:r w:rsidR="00CE158C">
              <w:rPr>
                <w:webHidden/>
              </w:rPr>
            </w:r>
            <w:r w:rsidR="00CE158C">
              <w:rPr>
                <w:webHidden/>
              </w:rPr>
              <w:fldChar w:fldCharType="separate"/>
            </w:r>
            <w:r w:rsidR="00CE158C">
              <w:rPr>
                <w:webHidden/>
              </w:rPr>
              <w:t>8</w:t>
            </w:r>
            <w:r w:rsidR="00CE158C">
              <w:rPr>
                <w:webHidden/>
              </w:rPr>
              <w:fldChar w:fldCharType="end"/>
            </w:r>
          </w:hyperlink>
        </w:p>
        <w:p w14:paraId="1D3BFA8C" w14:textId="673A868B" w:rsidR="00CE158C" w:rsidRDefault="00C77858">
          <w:pPr>
            <w:pStyle w:val="TOC1"/>
            <w:rPr>
              <w:rFonts w:cstheme="minorBidi"/>
              <w:b w:val="0"/>
              <w:color w:val="auto"/>
              <w:sz w:val="22"/>
              <w:szCs w:val="22"/>
              <w:lang w:eastAsia="en-GB"/>
            </w:rPr>
          </w:pPr>
          <w:hyperlink w:anchor="_Toc38897337" w:history="1">
            <w:r w:rsidR="00CE158C" w:rsidRPr="00155667">
              <w:rPr>
                <w:rStyle w:val="Hyperlink"/>
              </w:rPr>
              <w:t>2</w:t>
            </w:r>
            <w:r w:rsidR="00CE158C">
              <w:rPr>
                <w:rFonts w:cstheme="minorBidi"/>
                <w:b w:val="0"/>
                <w:color w:val="auto"/>
                <w:sz w:val="22"/>
                <w:szCs w:val="22"/>
                <w:lang w:eastAsia="en-GB"/>
              </w:rPr>
              <w:tab/>
            </w:r>
            <w:r w:rsidR="00CE158C" w:rsidRPr="00155667">
              <w:rPr>
                <w:rStyle w:val="Hyperlink"/>
              </w:rPr>
              <w:t>Next steps and implementation dates</w:t>
            </w:r>
            <w:r w:rsidR="00CE158C">
              <w:rPr>
                <w:webHidden/>
              </w:rPr>
              <w:tab/>
            </w:r>
            <w:r w:rsidR="00CE158C">
              <w:rPr>
                <w:webHidden/>
              </w:rPr>
              <w:fldChar w:fldCharType="begin"/>
            </w:r>
            <w:r w:rsidR="00CE158C">
              <w:rPr>
                <w:webHidden/>
              </w:rPr>
              <w:instrText xml:space="preserve"> PAGEREF _Toc38897337 \h </w:instrText>
            </w:r>
            <w:r w:rsidR="00CE158C">
              <w:rPr>
                <w:webHidden/>
              </w:rPr>
            </w:r>
            <w:r w:rsidR="00CE158C">
              <w:rPr>
                <w:webHidden/>
              </w:rPr>
              <w:fldChar w:fldCharType="separate"/>
            </w:r>
            <w:r w:rsidR="00CE158C">
              <w:rPr>
                <w:webHidden/>
              </w:rPr>
              <w:t>9</w:t>
            </w:r>
            <w:r w:rsidR="00CE158C">
              <w:rPr>
                <w:webHidden/>
              </w:rPr>
              <w:fldChar w:fldCharType="end"/>
            </w:r>
          </w:hyperlink>
        </w:p>
        <w:p w14:paraId="21079910" w14:textId="402787FB" w:rsidR="00CE158C" w:rsidRDefault="00C77858">
          <w:pPr>
            <w:pStyle w:val="TOC1"/>
            <w:rPr>
              <w:rFonts w:cstheme="minorBidi"/>
              <w:b w:val="0"/>
              <w:color w:val="auto"/>
              <w:sz w:val="22"/>
              <w:szCs w:val="22"/>
              <w:lang w:eastAsia="en-GB"/>
            </w:rPr>
          </w:pPr>
          <w:hyperlink w:anchor="_Toc38897338" w:history="1">
            <w:r w:rsidR="00CE158C" w:rsidRPr="00155667">
              <w:rPr>
                <w:rStyle w:val="Hyperlink"/>
              </w:rPr>
              <w:t>3</w:t>
            </w:r>
            <w:r w:rsidR="00CE158C">
              <w:rPr>
                <w:rFonts w:cstheme="minorBidi"/>
                <w:b w:val="0"/>
                <w:color w:val="auto"/>
                <w:sz w:val="22"/>
                <w:szCs w:val="22"/>
                <w:lang w:eastAsia="en-GB"/>
              </w:rPr>
              <w:tab/>
            </w:r>
            <w:r w:rsidR="00CE158C" w:rsidRPr="00155667">
              <w:rPr>
                <w:rStyle w:val="Hyperlink"/>
              </w:rPr>
              <w:t>How to respond</w:t>
            </w:r>
            <w:r w:rsidR="00CE158C">
              <w:rPr>
                <w:webHidden/>
              </w:rPr>
              <w:tab/>
            </w:r>
            <w:r w:rsidR="00CE158C">
              <w:rPr>
                <w:webHidden/>
              </w:rPr>
              <w:fldChar w:fldCharType="begin"/>
            </w:r>
            <w:r w:rsidR="00CE158C">
              <w:rPr>
                <w:webHidden/>
              </w:rPr>
              <w:instrText xml:space="preserve"> PAGEREF _Toc38897338 \h </w:instrText>
            </w:r>
            <w:r w:rsidR="00CE158C">
              <w:rPr>
                <w:webHidden/>
              </w:rPr>
            </w:r>
            <w:r w:rsidR="00CE158C">
              <w:rPr>
                <w:webHidden/>
              </w:rPr>
              <w:fldChar w:fldCharType="separate"/>
            </w:r>
            <w:r w:rsidR="00CE158C">
              <w:rPr>
                <w:webHidden/>
              </w:rPr>
              <w:t>9</w:t>
            </w:r>
            <w:r w:rsidR="00CE158C">
              <w:rPr>
                <w:webHidden/>
              </w:rPr>
              <w:fldChar w:fldCharType="end"/>
            </w:r>
          </w:hyperlink>
        </w:p>
        <w:p w14:paraId="68715D37" w14:textId="55348CCD" w:rsidR="00D83BB1" w:rsidRDefault="008A3B2D" w:rsidP="002010E0">
          <w:pPr>
            <w:pStyle w:val="BodyTextNormal"/>
          </w:pPr>
          <w:r>
            <w:rPr>
              <w:rFonts w:asciiTheme="minorHAnsi" w:hAnsiTheme="minorHAnsi" w:cstheme="minorHAnsi"/>
              <w:b/>
              <w:color w:val="1F144A" w:themeColor="text1"/>
              <w:sz w:val="24"/>
            </w:rPr>
            <w:fldChar w:fldCharType="end"/>
          </w:r>
        </w:p>
      </w:sdtContent>
    </w:sdt>
    <w:bookmarkEnd w:id="1"/>
    <w:p w14:paraId="6011EA2F" w14:textId="77777777" w:rsidR="00B279FC" w:rsidRPr="00B279FC" w:rsidRDefault="00B279FC" w:rsidP="007D4BF4">
      <w:pPr>
        <w:pStyle w:val="TOC3"/>
        <w:sectPr w:rsidR="00B279FC" w:rsidRPr="00B279FC" w:rsidSect="00A76C49">
          <w:headerReference w:type="default" r:id="rId16"/>
          <w:footerReference w:type="default" r:id="rId17"/>
          <w:headerReference w:type="first" r:id="rId18"/>
          <w:pgSz w:w="11900" w:h="16840"/>
          <w:pgMar w:top="1922" w:right="1134" w:bottom="1440" w:left="1134" w:header="340" w:footer="300" w:gutter="0"/>
          <w:cols w:space="708"/>
          <w:docGrid w:linePitch="299"/>
        </w:sectPr>
      </w:pPr>
    </w:p>
    <w:p w14:paraId="2A51F9CC" w14:textId="77777777" w:rsidR="00A42562" w:rsidRDefault="009A7903" w:rsidP="00443F93">
      <w:pPr>
        <w:pStyle w:val="Heading1"/>
      </w:pPr>
      <w:bookmarkStart w:id="2" w:name="_Toc38897330"/>
      <w:r>
        <w:t>Introduction</w:t>
      </w:r>
      <w:bookmarkEnd w:id="2"/>
    </w:p>
    <w:p w14:paraId="25E8D017" w14:textId="77777777" w:rsidR="00CB786F" w:rsidRDefault="00864849" w:rsidP="006E4222">
      <w:pPr>
        <w:pStyle w:val="BodyTextNormal"/>
        <w:ind w:left="0"/>
      </w:pPr>
      <w:r>
        <w:t xml:space="preserve">The Data and Communications Company (DCC) is committed to a safe and secure smart metering environment to allow all electricity </w:t>
      </w:r>
      <w:r w:rsidR="009B7A19">
        <w:t>and gas consumers in Great Britain to enjoy the benefits of being in control of their energy usage.</w:t>
      </w:r>
    </w:p>
    <w:p w14:paraId="6F83D90C" w14:textId="09B84804" w:rsidR="0089558C" w:rsidRDefault="00775DFC" w:rsidP="006E4222">
      <w:pPr>
        <w:pStyle w:val="BodyTextNormal"/>
        <w:ind w:left="0"/>
      </w:pPr>
      <w:r>
        <w:t xml:space="preserve">A critical </w:t>
      </w:r>
      <w:r w:rsidR="00B652A3">
        <w:t xml:space="preserve">element </w:t>
      </w:r>
      <w:r>
        <w:t xml:space="preserve">of smart metering </w:t>
      </w:r>
      <w:r w:rsidR="00B652A3">
        <w:t>is</w:t>
      </w:r>
      <w:r>
        <w:t xml:space="preserve"> </w:t>
      </w:r>
      <w:r w:rsidR="00B652A3">
        <w:t xml:space="preserve">the management of </w:t>
      </w:r>
      <w:r>
        <w:t xml:space="preserve">communications to and from smart metering devices (via the DCC User Interface). </w:t>
      </w:r>
      <w:r w:rsidR="00B652A3">
        <w:t>Two S</w:t>
      </w:r>
      <w:r w:rsidR="00A0244B">
        <w:t xml:space="preserve">mart </w:t>
      </w:r>
      <w:r w:rsidR="00B652A3">
        <w:t>E</w:t>
      </w:r>
      <w:r w:rsidR="00A0244B">
        <w:t xml:space="preserve">nergy </w:t>
      </w:r>
      <w:r w:rsidR="00B652A3">
        <w:t>C</w:t>
      </w:r>
      <w:r w:rsidR="00A0244B">
        <w:t>ode (SEC)</w:t>
      </w:r>
      <w:r w:rsidR="00B652A3">
        <w:t xml:space="preserve"> Subsidiary Documents set out the technical requirements for this:</w:t>
      </w:r>
    </w:p>
    <w:p w14:paraId="302A8145" w14:textId="77777777" w:rsidR="002D66B2" w:rsidRDefault="00775DFC" w:rsidP="00663A2A">
      <w:pPr>
        <w:pStyle w:val="BodyTextNormal"/>
        <w:numPr>
          <w:ilvl w:val="0"/>
          <w:numId w:val="17"/>
        </w:numPr>
        <w:ind w:left="567" w:hanging="283"/>
      </w:pPr>
      <w:r>
        <w:t xml:space="preserve">The </w:t>
      </w:r>
      <w:r w:rsidRPr="008F0CE7">
        <w:rPr>
          <w:b/>
        </w:rPr>
        <w:t xml:space="preserve">DCC User Interface Specification (DUIS) </w:t>
      </w:r>
      <w:r>
        <w:t xml:space="preserve">sets out the technical details of the DCC User Interface, which is the means by which Users interact with Devices. Communications from Devices are received by the User via the DCC User Interface, in a format as set out in the Great Britain Companion Specification (GBCS). </w:t>
      </w:r>
    </w:p>
    <w:p w14:paraId="69ADFAB9" w14:textId="77777777" w:rsidR="00775DFC" w:rsidRDefault="00775DFC" w:rsidP="00663A2A">
      <w:pPr>
        <w:pStyle w:val="BodyTextNormal"/>
        <w:numPr>
          <w:ilvl w:val="0"/>
          <w:numId w:val="17"/>
        </w:numPr>
        <w:ind w:left="567" w:hanging="283"/>
      </w:pPr>
      <w:r>
        <w:t xml:space="preserve">The </w:t>
      </w:r>
      <w:r w:rsidRPr="009A7903">
        <w:rPr>
          <w:b/>
        </w:rPr>
        <w:t>Message Mapping Catalogue</w:t>
      </w:r>
      <w:r w:rsidRPr="0007077A">
        <w:rPr>
          <w:b/>
          <w:bCs/>
        </w:rPr>
        <w:t xml:space="preserve"> </w:t>
      </w:r>
      <w:r w:rsidRPr="005565A3">
        <w:rPr>
          <w:b/>
          <w:bCs/>
        </w:rPr>
        <w:t xml:space="preserve">(MMC) </w:t>
      </w:r>
      <w:r>
        <w:t>specifies the translation of data created by Devices in GBCS format, into a format that is standardised and interpretable (the “MMC Output Format”).</w:t>
      </w:r>
    </w:p>
    <w:p w14:paraId="5278700F" w14:textId="77777777" w:rsidR="009A7903" w:rsidRPr="00D201F7" w:rsidRDefault="009A7903" w:rsidP="00EE20AD">
      <w:pPr>
        <w:pStyle w:val="Heading2"/>
        <w:tabs>
          <w:tab w:val="clear" w:pos="1419"/>
          <w:tab w:val="num" w:pos="567"/>
        </w:tabs>
        <w:ind w:left="567" w:hanging="568"/>
      </w:pPr>
      <w:bookmarkStart w:id="3" w:name="_Toc38897331"/>
      <w:r w:rsidRPr="00D201F7">
        <w:t>Consultation Purpose</w:t>
      </w:r>
      <w:bookmarkEnd w:id="3"/>
    </w:p>
    <w:p w14:paraId="6B588D39" w14:textId="77777777" w:rsidR="0087690F" w:rsidRDefault="00E14119" w:rsidP="007260AF">
      <w:pPr>
        <w:pStyle w:val="NoSpacing"/>
      </w:pPr>
      <w:r>
        <w:t>The purpose of this consultation is twofold:</w:t>
      </w:r>
    </w:p>
    <w:p w14:paraId="3F2EA2A4" w14:textId="77777777" w:rsidR="001F1A8C" w:rsidRDefault="001F1A8C" w:rsidP="007260AF">
      <w:pPr>
        <w:pStyle w:val="NoSpacing"/>
      </w:pPr>
    </w:p>
    <w:p w14:paraId="7B224CCF" w14:textId="2F629C89" w:rsidR="00433AAF" w:rsidRDefault="00DA7AF9" w:rsidP="00F214EA">
      <w:pPr>
        <w:pStyle w:val="NoSpacing"/>
        <w:numPr>
          <w:ilvl w:val="0"/>
          <w:numId w:val="45"/>
        </w:numPr>
      </w:pPr>
      <w:r>
        <w:t xml:space="preserve">Firstly, DCC is proposing changes to the DUIS and MMC to deliver against </w:t>
      </w:r>
      <w:r w:rsidR="00265BF8">
        <w:t>two</w:t>
      </w:r>
      <w:r>
        <w:t xml:space="preserve"> recent</w:t>
      </w:r>
      <w:r w:rsidR="008C07E8">
        <w:t xml:space="preserve"> </w:t>
      </w:r>
      <w:r w:rsidR="008C07E8">
        <w:t>Department of Business, Energy and Industrial Strategy</w:t>
      </w:r>
      <w:r w:rsidR="00265BF8">
        <w:t xml:space="preserve"> </w:t>
      </w:r>
      <w:r w:rsidR="008C07E8">
        <w:t>(</w:t>
      </w:r>
      <w:r w:rsidR="00265BF8">
        <w:t>BEIS</w:t>
      </w:r>
      <w:r w:rsidR="008C07E8">
        <w:t>)</w:t>
      </w:r>
      <w:r>
        <w:t xml:space="preserve"> proposals</w:t>
      </w:r>
      <w:r w:rsidR="0048535F">
        <w:t xml:space="preserve"> to change the SEC</w:t>
      </w:r>
      <w:r w:rsidR="007228F5">
        <w:t xml:space="preserve">. </w:t>
      </w:r>
      <w:r w:rsidR="00433AAF">
        <w:t>These changes will be directed by the Secretary of State using powers to modify the S</w:t>
      </w:r>
      <w:r w:rsidR="0048535F">
        <w:t>EC</w:t>
      </w:r>
      <w:r w:rsidR="00433AAF">
        <w:t xml:space="preserve"> under Section 88 of the Energy Act 2008. We are </w:t>
      </w:r>
      <w:r w:rsidR="00A9727D">
        <w:t xml:space="preserve">seeking consultation feedback on the technical changes to </w:t>
      </w:r>
      <w:r w:rsidR="00531A7A">
        <w:t>DUIS and MMC that are needed to give effect to these proposals.</w:t>
      </w:r>
    </w:p>
    <w:p w14:paraId="6DE99C3B" w14:textId="77777777" w:rsidR="00531A7A" w:rsidRDefault="00531A7A" w:rsidP="00531A7A">
      <w:pPr>
        <w:pStyle w:val="NoSpacing"/>
        <w:ind w:left="720"/>
      </w:pPr>
    </w:p>
    <w:p w14:paraId="361B672A" w14:textId="77777777" w:rsidR="00531A7A" w:rsidRDefault="00531A7A" w:rsidP="00F214EA">
      <w:pPr>
        <w:pStyle w:val="NoSpacing"/>
        <w:numPr>
          <w:ilvl w:val="0"/>
          <w:numId w:val="45"/>
        </w:numPr>
      </w:pPr>
      <w:bookmarkStart w:id="4" w:name="_Hlk38623435"/>
      <w:r>
        <w:t xml:space="preserve">Secondly, </w:t>
      </w:r>
      <w:r w:rsidR="005461E7">
        <w:t>DCC is seeking consultation feedback</w:t>
      </w:r>
      <w:r w:rsidR="009C0B57">
        <w:t xml:space="preserve"> on the technical changes to the DUIS in</w:t>
      </w:r>
      <w:r w:rsidR="00F439CB">
        <w:t xml:space="preserve"> order to deliver a defect fix</w:t>
      </w:r>
      <w:r w:rsidR="006117A5">
        <w:t>.</w:t>
      </w:r>
    </w:p>
    <w:bookmarkEnd w:id="4"/>
    <w:p w14:paraId="5451871B" w14:textId="77777777" w:rsidR="004F4397" w:rsidRDefault="004F4397" w:rsidP="00080D8F">
      <w:pPr>
        <w:pStyle w:val="NoSpacing"/>
      </w:pPr>
    </w:p>
    <w:p w14:paraId="56B8F046" w14:textId="001111A0" w:rsidR="00662336" w:rsidRDefault="00662336" w:rsidP="00662336">
      <w:pPr>
        <w:pStyle w:val="NoSpacing"/>
      </w:pPr>
      <w:r>
        <w:t xml:space="preserve">In addition, this document raises awareness of several necessary technical amendments to the DUIS and MMC that are required to enable delivery of the modifications that have already been accepted, or are proposed to be included, in the </w:t>
      </w:r>
      <w:hyperlink r:id="rId19" w:history="1">
        <w:r w:rsidRPr="0046781B">
          <w:t xml:space="preserve">November 2020 SEC </w:t>
        </w:r>
        <w:r w:rsidR="00AD0DFF" w:rsidRPr="0046781B">
          <w:t>R</w:t>
        </w:r>
        <w:r w:rsidRPr="0046781B">
          <w:t>elease</w:t>
        </w:r>
      </w:hyperlink>
      <w:r>
        <w:t>. For the avoidance of doubt, DCC is not seeking feedback on these changes but is highlighting them for industry awareness.</w:t>
      </w:r>
    </w:p>
    <w:p w14:paraId="0FE682A0" w14:textId="77777777" w:rsidR="00662336" w:rsidRDefault="00662336" w:rsidP="00662336">
      <w:pPr>
        <w:pStyle w:val="NoSpacing"/>
      </w:pPr>
    </w:p>
    <w:p w14:paraId="192DFBC2" w14:textId="52695312" w:rsidR="006E38A5" w:rsidRDefault="00662336" w:rsidP="006E38A5">
      <w:pPr>
        <w:pStyle w:val="NoSpacing"/>
      </w:pPr>
      <w:r>
        <w:t xml:space="preserve">Both the DUIS and the MMC are highly technical documents, including code and diagrammatic guidance for users. On this basis we have appended two release notes </w:t>
      </w:r>
      <w:r w:rsidR="006E38A5">
        <w:t>to this consultation (one for DUIS, and one for MMC)</w:t>
      </w:r>
      <w:r>
        <w:t xml:space="preserve"> to provide technical guidance for those who use the DUIS and MMC at a technical level</w:t>
      </w:r>
      <w:r w:rsidR="007F3612">
        <w:t xml:space="preserve"> and </w:t>
      </w:r>
      <w:r w:rsidR="000175CD">
        <w:t xml:space="preserve">provide </w:t>
      </w:r>
      <w:r w:rsidR="007F3612">
        <w:t>further in-depth</w:t>
      </w:r>
      <w:r w:rsidR="00BD3C21">
        <w:t xml:space="preserve"> </w:t>
      </w:r>
      <w:r w:rsidR="000175CD">
        <w:t xml:space="preserve">change </w:t>
      </w:r>
      <w:r w:rsidR="00BD3C21">
        <w:t>summaries</w:t>
      </w:r>
      <w:r w:rsidR="006E38A5">
        <w:t>. The release notes accompany but do not form part of the</w:t>
      </w:r>
      <w:r>
        <w:t xml:space="preserve"> proposed changes to the </w:t>
      </w:r>
      <w:r w:rsidR="006E38A5">
        <w:t>DUIS</w:t>
      </w:r>
      <w:r w:rsidR="008856EE">
        <w:t xml:space="preserve"> and MMC</w:t>
      </w:r>
      <w:r>
        <w:t xml:space="preserve"> – </w:t>
      </w:r>
      <w:r w:rsidR="008856EE">
        <w:t xml:space="preserve">both of </w:t>
      </w:r>
      <w:r>
        <w:t>which will be</w:t>
      </w:r>
      <w:r w:rsidR="006E38A5">
        <w:t xml:space="preserve"> </w:t>
      </w:r>
      <w:r>
        <w:t>version 4.0 (</w:t>
      </w:r>
      <w:r w:rsidR="002917B6">
        <w:t>v</w:t>
      </w:r>
      <w:r w:rsidR="006E38A5">
        <w:t>4.0</w:t>
      </w:r>
      <w:r>
        <w:t>)</w:t>
      </w:r>
      <w:r w:rsidR="006E38A5">
        <w:t xml:space="preserve">. </w:t>
      </w:r>
      <w:r>
        <w:t xml:space="preserve">To provide a complete picture of the new </w:t>
      </w:r>
      <w:r w:rsidR="003D1973">
        <w:t>document versions, t</w:t>
      </w:r>
      <w:r w:rsidR="006E38A5">
        <w:t>he release notes</w:t>
      </w:r>
      <w:r>
        <w:t xml:space="preserve"> also</w:t>
      </w:r>
      <w:r w:rsidR="006E38A5">
        <w:t xml:space="preserve"> list all changes made to DUIS v4.0 required for the November 2020 </w:t>
      </w:r>
      <w:r w:rsidR="00576E59">
        <w:t>SEC</w:t>
      </w:r>
      <w:r w:rsidR="006E38A5">
        <w:t xml:space="preserve"> </w:t>
      </w:r>
      <w:r w:rsidR="00AD0DFF">
        <w:t>R</w:t>
      </w:r>
      <w:r w:rsidR="006E38A5">
        <w:t>elease.</w:t>
      </w:r>
    </w:p>
    <w:p w14:paraId="14200DD5" w14:textId="77777777" w:rsidR="006E38A5" w:rsidRDefault="006E38A5" w:rsidP="00F07FAF">
      <w:pPr>
        <w:pStyle w:val="NoSpacing"/>
      </w:pPr>
    </w:p>
    <w:p w14:paraId="438093A2" w14:textId="27B9EBEB" w:rsidR="009402AA" w:rsidRDefault="00F65900" w:rsidP="00A05BD2">
      <w:pPr>
        <w:pStyle w:val="NoSpacing"/>
        <w:rPr>
          <w:b/>
          <w:bCs/>
          <w:highlight w:val="yellow"/>
        </w:rPr>
      </w:pPr>
      <w:r w:rsidRPr="00FC5019">
        <w:rPr>
          <w:b/>
          <w:bCs/>
        </w:rPr>
        <w:t xml:space="preserve">The closing date for responses </w:t>
      </w:r>
      <w:r w:rsidR="0022322E" w:rsidRPr="00FC5019">
        <w:rPr>
          <w:b/>
          <w:bCs/>
        </w:rPr>
        <w:t xml:space="preserve">to this consultation </w:t>
      </w:r>
      <w:r w:rsidRPr="00FC5019">
        <w:rPr>
          <w:b/>
          <w:bCs/>
        </w:rPr>
        <w:t xml:space="preserve">is </w:t>
      </w:r>
      <w:r w:rsidR="00AD61D7" w:rsidRPr="00FC5019">
        <w:rPr>
          <w:b/>
          <w:bCs/>
        </w:rPr>
        <w:t>19</w:t>
      </w:r>
      <w:r w:rsidRPr="00FC5019">
        <w:rPr>
          <w:b/>
          <w:bCs/>
        </w:rPr>
        <w:t xml:space="preserve"> May 2020.</w:t>
      </w:r>
      <w:r w:rsidR="009402AA">
        <w:rPr>
          <w:b/>
          <w:bCs/>
          <w:highlight w:val="yellow"/>
        </w:rPr>
        <w:br w:type="page"/>
      </w:r>
    </w:p>
    <w:p w14:paraId="36AC8AB0" w14:textId="6CB94A92" w:rsidR="009F74D5" w:rsidRDefault="009C2A72" w:rsidP="00335C56">
      <w:pPr>
        <w:pStyle w:val="Heading2"/>
        <w:tabs>
          <w:tab w:val="clear" w:pos="1419"/>
          <w:tab w:val="num" w:pos="567"/>
        </w:tabs>
        <w:ind w:left="567" w:hanging="568"/>
      </w:pPr>
      <w:bookmarkStart w:id="5" w:name="_Toc38897332"/>
      <w:r>
        <w:t>Overview</w:t>
      </w:r>
      <w:r w:rsidR="001D35CD">
        <w:t xml:space="preserve"> of the changes to the DUIS and MMC</w:t>
      </w:r>
      <w:r w:rsidR="00980F98">
        <w:t xml:space="preserve"> </w:t>
      </w:r>
      <w:r w:rsidR="003D1973">
        <w:t>on which</w:t>
      </w:r>
      <w:r w:rsidR="00980F98">
        <w:t xml:space="preserve"> DCC is seeking feedback</w:t>
      </w:r>
      <w:bookmarkEnd w:id="5"/>
    </w:p>
    <w:p w14:paraId="14515DCD" w14:textId="43FDAE1F" w:rsidR="000073B3" w:rsidRDefault="00335C56" w:rsidP="00860EFC">
      <w:pPr>
        <w:spacing w:before="0" w:after="0"/>
      </w:pPr>
      <w:r>
        <w:t xml:space="preserve">This section </w:t>
      </w:r>
      <w:r w:rsidR="00C10727">
        <w:t xml:space="preserve">provides an overview of the changes </w:t>
      </w:r>
      <w:r w:rsidR="007B74DF">
        <w:t>to the DUIS and MMC</w:t>
      </w:r>
      <w:r w:rsidR="003D1973">
        <w:t xml:space="preserve"> on which DCC is consulting</w:t>
      </w:r>
      <w:r w:rsidR="009C4F76">
        <w:t>. It</w:t>
      </w:r>
      <w:r w:rsidR="00D745FC">
        <w:t xml:space="preserve"> also</w:t>
      </w:r>
      <w:r w:rsidR="009C4F76">
        <w:t xml:space="preserve"> </w:t>
      </w:r>
      <w:r w:rsidR="003D1973">
        <w:t>outlines where</w:t>
      </w:r>
      <w:r w:rsidR="0045393A">
        <w:t xml:space="preserve"> </w:t>
      </w:r>
      <w:r w:rsidR="00FF54E0">
        <w:t>the technical</w:t>
      </w:r>
      <w:r w:rsidR="00D745FC">
        <w:t xml:space="preserve"> changes being proposed to the DUIS and MMC</w:t>
      </w:r>
      <w:r w:rsidR="001811EA">
        <w:t xml:space="preserve"> </w:t>
      </w:r>
      <w:r w:rsidR="00FA75C5">
        <w:t>can be found in the release notes</w:t>
      </w:r>
      <w:r w:rsidR="001811EA">
        <w:t xml:space="preserve"> accompanying this consultation</w:t>
      </w:r>
      <w:r w:rsidR="00FA75C5">
        <w:t>.</w:t>
      </w:r>
    </w:p>
    <w:p w14:paraId="10884F7A" w14:textId="77777777" w:rsidR="002F12DD" w:rsidRPr="00F16A46" w:rsidRDefault="002F12DD" w:rsidP="00E44CE8">
      <w:pPr>
        <w:pStyle w:val="Heading3"/>
      </w:pPr>
      <w:bookmarkStart w:id="6" w:name="_Toc38897333"/>
      <w:r w:rsidRPr="00F16A46">
        <w:t>BEIS mandated changes</w:t>
      </w:r>
      <w:bookmarkEnd w:id="6"/>
    </w:p>
    <w:p w14:paraId="7FE9F2D9" w14:textId="432A482F" w:rsidR="00551745" w:rsidRDefault="0050178A" w:rsidP="00860EFC">
      <w:pPr>
        <w:spacing w:before="0" w:after="0"/>
      </w:pPr>
      <w:r>
        <w:t>The DCC is proposing the following</w:t>
      </w:r>
      <w:r w:rsidR="0086459E">
        <w:t xml:space="preserve"> changes</w:t>
      </w:r>
      <w:r w:rsidR="00547B6D">
        <w:t xml:space="preserve"> to the DUIS and MMC</w:t>
      </w:r>
      <w:r w:rsidR="005A5E69">
        <w:t xml:space="preserve"> relating to SMETS1 and SMETS2</w:t>
      </w:r>
      <w:r w:rsidR="0086330A">
        <w:t xml:space="preserve"> to deliver against </w:t>
      </w:r>
      <w:r w:rsidR="003A4184">
        <w:t>recent BEIS proposals to change the S</w:t>
      </w:r>
      <w:r w:rsidR="00BC1C6C">
        <w:t>EC</w:t>
      </w:r>
      <w:r w:rsidR="003A4184">
        <w:t>.</w:t>
      </w:r>
    </w:p>
    <w:p w14:paraId="0775BFC5" w14:textId="0E4C009E" w:rsidR="00D13AFC" w:rsidRDefault="00521513" w:rsidP="004C7F89">
      <w:pPr>
        <w:pStyle w:val="DocumentControlSubtitle"/>
      </w:pPr>
      <w:r w:rsidRPr="007D7E67">
        <w:t>Changes r</w:t>
      </w:r>
      <w:r w:rsidR="00D27F6C" w:rsidRPr="007D7E67">
        <w:t xml:space="preserve">elated to </w:t>
      </w:r>
      <w:r w:rsidR="00F16A46" w:rsidRPr="007D7E67">
        <w:t>SMETS1</w:t>
      </w:r>
    </w:p>
    <w:p w14:paraId="6EEAC0D1" w14:textId="3EF41068" w:rsidR="00D13AFC" w:rsidRPr="00841C35" w:rsidRDefault="00D13AFC" w:rsidP="00D13AFC">
      <w:pPr>
        <w:spacing w:before="0" w:after="0"/>
        <w:rPr>
          <w:b/>
          <w:bCs/>
        </w:rPr>
      </w:pPr>
      <w:r w:rsidRPr="00841C35">
        <w:rPr>
          <w:b/>
          <w:bCs/>
        </w:rPr>
        <w:t>Change Re-scaling of Gas Flow rate in SRV to match SMETS2</w:t>
      </w:r>
    </w:p>
    <w:p w14:paraId="7576BC4C" w14:textId="79F54BAA" w:rsidR="00A768A4" w:rsidRDefault="00D13AFC" w:rsidP="002817D1">
      <w:pPr>
        <w:spacing w:before="0"/>
      </w:pPr>
      <w:r>
        <w:t>Th</w:t>
      </w:r>
      <w:r w:rsidR="00841C35">
        <w:t xml:space="preserve">is change was </w:t>
      </w:r>
      <w:r>
        <w:t>identified through the BEIS led Technical and Business Design Group (TBDG)</w:t>
      </w:r>
      <w:r w:rsidR="00841C35">
        <w:t xml:space="preserve">. </w:t>
      </w:r>
      <w:r>
        <w:t xml:space="preserve"> </w:t>
      </w:r>
      <w:r w:rsidR="00534618">
        <w:t>T</w:t>
      </w:r>
      <w:r w:rsidR="00EF33A6" w:rsidRPr="00E56F9C">
        <w:t>his change is</w:t>
      </w:r>
      <w:r w:rsidR="00534618">
        <w:t xml:space="preserve"> required to </w:t>
      </w:r>
      <w:r w:rsidR="00B85204">
        <w:t>Service Request Variant (</w:t>
      </w:r>
      <w:r w:rsidR="00534618">
        <w:t>SRV</w:t>
      </w:r>
      <w:r w:rsidR="00860F5B">
        <w:t xml:space="preserve">) </w:t>
      </w:r>
      <w:r w:rsidR="00F93D03">
        <w:t>6.7</w:t>
      </w:r>
      <w:r w:rsidR="00860F5B" w:rsidRPr="00860F5B">
        <w:t xml:space="preserve"> </w:t>
      </w:r>
      <w:r w:rsidR="00860F5B">
        <w:t xml:space="preserve">which is </w:t>
      </w:r>
      <w:r w:rsidR="00860F5B" w:rsidRPr="00E56F9C">
        <w:t>safety impacting</w:t>
      </w:r>
      <w:r w:rsidR="00F93D03">
        <w:t xml:space="preserve">. </w:t>
      </w:r>
      <w:r w:rsidR="00377C50">
        <w:t xml:space="preserve">In the absence of the change proposed, it would not be possible </w:t>
      </w:r>
      <w:r w:rsidR="00044B1E">
        <w:t>to</w:t>
      </w:r>
      <w:r w:rsidR="009742A2">
        <w:t xml:space="preserve"> set </w:t>
      </w:r>
      <w:r w:rsidR="00C36607">
        <w:t>a practical</w:t>
      </w:r>
      <w:r w:rsidR="00377C50" w:rsidRPr="00E56F9C">
        <w:t xml:space="preserve"> open valve threshold</w:t>
      </w:r>
      <w:r w:rsidR="00C36607">
        <w:t xml:space="preserve"> flow</w:t>
      </w:r>
      <w:r w:rsidR="00377C50" w:rsidRPr="00E56F9C">
        <w:t xml:space="preserve"> on a gas meter, which is there to cut off supply should there be an open pipe</w:t>
      </w:r>
      <w:r w:rsidR="00044B1E">
        <w:t xml:space="preserve">. </w:t>
      </w:r>
      <w:r w:rsidR="00860F5B">
        <w:t>The change</w:t>
      </w:r>
      <w:r w:rsidR="00970C69">
        <w:t>,</w:t>
      </w:r>
      <w:r w:rsidR="00860F5B">
        <w:t xml:space="preserve"> </w:t>
      </w:r>
      <w:r w:rsidR="007F221E">
        <w:t>once i</w:t>
      </w:r>
      <w:r w:rsidR="00EF33A6" w:rsidRPr="00E56F9C">
        <w:t>mplemented</w:t>
      </w:r>
      <w:r w:rsidR="00970C69">
        <w:t>,</w:t>
      </w:r>
      <w:r w:rsidR="00EF33A6" w:rsidRPr="00E56F9C">
        <w:t xml:space="preserve"> </w:t>
      </w:r>
      <w:r w:rsidR="007F221E">
        <w:t xml:space="preserve">would also </w:t>
      </w:r>
      <w:r w:rsidR="00EF33A6" w:rsidRPr="00E56F9C">
        <w:t xml:space="preserve">match SMETS2 operation </w:t>
      </w:r>
      <w:r w:rsidR="00970C69">
        <w:t>with</w:t>
      </w:r>
      <w:r w:rsidR="00EF33A6" w:rsidRPr="00E56F9C">
        <w:t xml:space="preserve"> SRV6.7</w:t>
      </w:r>
      <w:r w:rsidR="00970C69">
        <w:t>.</w:t>
      </w:r>
      <w:r w:rsidR="00EF33A6" w:rsidRPr="00E56F9C">
        <w:t xml:space="preserve"> </w:t>
      </w:r>
    </w:p>
    <w:tbl>
      <w:tblPr>
        <w:tblStyle w:val="TableTemplate1"/>
        <w:tblW w:w="8637" w:type="dxa"/>
        <w:tblLook w:val="04A0" w:firstRow="1" w:lastRow="0" w:firstColumn="1" w:lastColumn="0" w:noHBand="0" w:noVBand="1"/>
      </w:tblPr>
      <w:tblGrid>
        <w:gridCol w:w="2825"/>
        <w:gridCol w:w="3544"/>
        <w:gridCol w:w="2268"/>
      </w:tblGrid>
      <w:tr w:rsidR="004F7F75" w14:paraId="4C5ECF9F" w14:textId="77777777" w:rsidTr="00DE7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6DA0A131" w14:textId="77777777" w:rsidR="004F7F75" w:rsidRDefault="006D3293" w:rsidP="005715D1">
            <w:pPr>
              <w:pStyle w:val="TableHeadings"/>
            </w:pPr>
            <w:r>
              <w:t>Change to the DUIS and the MMC</w:t>
            </w:r>
          </w:p>
        </w:tc>
        <w:tc>
          <w:tcPr>
            <w:tcW w:w="3544" w:type="dxa"/>
          </w:tcPr>
          <w:p w14:paraId="4654BD8D" w14:textId="77777777" w:rsidR="004F7F75" w:rsidRDefault="00E82E40" w:rsidP="005715D1">
            <w:pPr>
              <w:pStyle w:val="TableHeadings"/>
              <w:cnfStyle w:val="100000000000" w:firstRow="1" w:lastRow="0" w:firstColumn="0" w:lastColumn="0" w:oddVBand="0" w:evenVBand="0" w:oddHBand="0" w:evenHBand="0" w:firstRowFirstColumn="0" w:firstRowLastColumn="0" w:lastRowFirstColumn="0" w:lastRowLastColumn="0"/>
            </w:pPr>
            <w:r>
              <w:t>Explanation of change</w:t>
            </w:r>
          </w:p>
        </w:tc>
        <w:tc>
          <w:tcPr>
            <w:tcW w:w="2268" w:type="dxa"/>
          </w:tcPr>
          <w:p w14:paraId="3BF8A1AA" w14:textId="77777777" w:rsidR="004F7F75" w:rsidRDefault="004F7F75" w:rsidP="005715D1">
            <w:pPr>
              <w:pStyle w:val="TableHeadings"/>
              <w:cnfStyle w:val="100000000000" w:firstRow="1" w:lastRow="0" w:firstColumn="0" w:lastColumn="0" w:oddVBand="0" w:evenVBand="0" w:oddHBand="0" w:evenHBand="0" w:firstRowFirstColumn="0" w:firstRowLastColumn="0" w:lastRowFirstColumn="0" w:lastRowLastColumn="0"/>
            </w:pPr>
            <w:r>
              <w:t>Relevant section of the release note</w:t>
            </w:r>
            <w:r w:rsidR="006D3293">
              <w:t>s</w:t>
            </w:r>
          </w:p>
        </w:tc>
      </w:tr>
      <w:tr w:rsidR="004F7F75" w14:paraId="0BA8935C" w14:textId="77777777" w:rsidTr="00DE7D46">
        <w:tc>
          <w:tcPr>
            <w:cnfStyle w:val="001000000000" w:firstRow="0" w:lastRow="0" w:firstColumn="1" w:lastColumn="0" w:oddVBand="0" w:evenVBand="0" w:oddHBand="0" w:evenHBand="0" w:firstRowFirstColumn="0" w:firstRowLastColumn="0" w:lastRowFirstColumn="0" w:lastRowLastColumn="0"/>
            <w:tcW w:w="2825" w:type="dxa"/>
          </w:tcPr>
          <w:p w14:paraId="262008DE" w14:textId="77777777" w:rsidR="004F7F75" w:rsidRPr="004F7708" w:rsidRDefault="00386C20" w:rsidP="005715D1">
            <w:pPr>
              <w:pStyle w:val="TableText-Left"/>
            </w:pPr>
            <w:r>
              <w:t>Change Re-scaling of Gas Flow rate in SRV to match SMETS2</w:t>
            </w:r>
          </w:p>
        </w:tc>
        <w:tc>
          <w:tcPr>
            <w:tcW w:w="3544" w:type="dxa"/>
          </w:tcPr>
          <w:p w14:paraId="3600F52E" w14:textId="1984E6C4" w:rsidR="004F7F75" w:rsidRPr="00B4797C" w:rsidRDefault="009C017B" w:rsidP="005715D1">
            <w:pPr>
              <w:pStyle w:val="TableText-Left"/>
              <w:cnfStyle w:val="000000000000" w:firstRow="0" w:lastRow="0" w:firstColumn="0" w:lastColumn="0" w:oddVBand="0" w:evenVBand="0" w:oddHBand="0" w:evenHBand="0" w:firstRowFirstColumn="0" w:firstRowLastColumn="0" w:lastRowFirstColumn="0" w:lastRowLastColumn="0"/>
            </w:pPr>
            <w:r>
              <w:t>This change i</w:t>
            </w:r>
            <w:r w:rsidR="000D0D4A">
              <w:t>s</w:t>
            </w:r>
            <w:r>
              <w:t xml:space="preserve"> to alter the scaling and XML format of the Uncontrolled Gas Flow Rate to match that in DUIS 3.1 for SMETS</w:t>
            </w:r>
            <w:r w:rsidR="001F0D51">
              <w:t xml:space="preserve"> 2 devices</w:t>
            </w:r>
            <w:r w:rsidR="003B708B">
              <w:t xml:space="preserve"> by supporting the XML data item</w:t>
            </w:r>
            <w:r w:rsidR="009402AA">
              <w:t xml:space="preserve"> </w:t>
            </w:r>
            <w:proofErr w:type="spellStart"/>
            <w:r w:rsidR="009402AA">
              <w:rPr>
                <w:sz w:val="20"/>
                <w:szCs w:val="20"/>
              </w:rPr>
              <w:t>UncontrolledGasFlowRateDecimal</w:t>
            </w:r>
            <w:proofErr w:type="spellEnd"/>
            <w:r w:rsidR="009402AA">
              <w:rPr>
                <w:sz w:val="20"/>
                <w:szCs w:val="20"/>
              </w:rPr>
              <w:t xml:space="preserve"> for SMET</w:t>
            </w:r>
            <w:r w:rsidR="008B0C75">
              <w:rPr>
                <w:sz w:val="20"/>
                <w:szCs w:val="20"/>
              </w:rPr>
              <w:t>S</w:t>
            </w:r>
            <w:r w:rsidR="009402AA">
              <w:rPr>
                <w:sz w:val="20"/>
                <w:szCs w:val="20"/>
              </w:rPr>
              <w:t>1 devices.</w:t>
            </w:r>
          </w:p>
          <w:p w14:paraId="5DCAC475" w14:textId="77777777" w:rsidR="004F7F75" w:rsidRDefault="004F7F75" w:rsidP="005715D1">
            <w:pPr>
              <w:pStyle w:val="TableText-Left"/>
              <w:cnfStyle w:val="000000000000" w:firstRow="0" w:lastRow="0" w:firstColumn="0" w:lastColumn="0" w:oddVBand="0" w:evenVBand="0" w:oddHBand="0" w:evenHBand="0" w:firstRowFirstColumn="0" w:firstRowLastColumn="0" w:lastRowFirstColumn="0" w:lastRowLastColumn="0"/>
            </w:pPr>
          </w:p>
        </w:tc>
        <w:tc>
          <w:tcPr>
            <w:tcW w:w="2268" w:type="dxa"/>
          </w:tcPr>
          <w:p w14:paraId="46DF9D76" w14:textId="77777777" w:rsidR="004F7F75" w:rsidRDefault="00E70C4D" w:rsidP="005715D1">
            <w:pPr>
              <w:pStyle w:val="TableText-Left"/>
              <w:cnfStyle w:val="000000000000" w:firstRow="0" w:lastRow="0" w:firstColumn="0" w:lastColumn="0" w:oddVBand="0" w:evenVBand="0" w:oddHBand="0" w:evenHBand="0" w:firstRowFirstColumn="0" w:firstRowLastColumn="0" w:lastRowFirstColumn="0" w:lastRowLastColumn="0"/>
            </w:pPr>
            <w:r>
              <w:t xml:space="preserve">DUIS release note: </w:t>
            </w:r>
            <w:r w:rsidR="00C930C9">
              <w:t>Section 3.2</w:t>
            </w:r>
          </w:p>
        </w:tc>
      </w:tr>
    </w:tbl>
    <w:p w14:paraId="5D29DB94" w14:textId="77777777" w:rsidR="00F16A46" w:rsidRDefault="00F16A46" w:rsidP="00860EFC">
      <w:pPr>
        <w:spacing w:before="0" w:after="0"/>
        <w:rPr>
          <w:b/>
          <w:bCs/>
        </w:rPr>
      </w:pPr>
    </w:p>
    <w:p w14:paraId="5455C423" w14:textId="6E6264BB" w:rsidR="00A04BB2" w:rsidRDefault="00A04BB2" w:rsidP="002817D1">
      <w:pPr>
        <w:spacing w:before="0"/>
        <w:rPr>
          <w:rFonts w:ascii="Calibri" w:hAnsi="Calibri"/>
        </w:rPr>
      </w:pPr>
      <w:r>
        <w:t>It should be noted that not all the SMETS1 GSMEs may be capable of supporting this functionality, and any variations of this nature will be consulted on and included in an updated version of SEC Appendix AM - SMETS 1 Supporting Requirements.</w:t>
      </w:r>
    </w:p>
    <w:p w14:paraId="2CC9FAEE" w14:textId="4FBF4E99" w:rsidR="00A04BB2" w:rsidRDefault="00A04BB2">
      <w:pPr>
        <w:spacing w:before="0" w:after="0"/>
        <w:rPr>
          <w:b/>
          <w:color w:val="1F144A" w:themeColor="text1"/>
        </w:rPr>
      </w:pPr>
      <w:r>
        <w:rPr>
          <w:b/>
          <w:color w:val="1F144A" w:themeColor="text1"/>
        </w:rPr>
        <w:br w:type="page"/>
      </w:r>
    </w:p>
    <w:p w14:paraId="29D9AE95" w14:textId="2149F1B2" w:rsidR="00F16A46" w:rsidRDefault="00521513" w:rsidP="007F32C0">
      <w:pPr>
        <w:pStyle w:val="DocumentControlSubtitle"/>
      </w:pPr>
      <w:r w:rsidRPr="007D7E67">
        <w:t>Changes r</w:t>
      </w:r>
      <w:r w:rsidR="00D27F6C" w:rsidRPr="007D7E67">
        <w:t xml:space="preserve">elated to </w:t>
      </w:r>
      <w:r w:rsidR="00F16A46" w:rsidRPr="007D7E67">
        <w:t>SMETS2</w:t>
      </w:r>
    </w:p>
    <w:p w14:paraId="12105228" w14:textId="69D45736" w:rsidR="002F258C" w:rsidRDefault="002F258C" w:rsidP="002F258C">
      <w:pPr>
        <w:spacing w:before="0" w:after="0"/>
        <w:rPr>
          <w:b/>
          <w:bCs/>
        </w:rPr>
      </w:pPr>
      <w:r w:rsidRPr="002F258C">
        <w:rPr>
          <w:b/>
          <w:bCs/>
        </w:rPr>
        <w:t xml:space="preserve">Change required </w:t>
      </w:r>
      <w:r>
        <w:rPr>
          <w:b/>
          <w:bCs/>
        </w:rPr>
        <w:t>to support proportional load control functionality</w:t>
      </w:r>
    </w:p>
    <w:p w14:paraId="2DB0CCEA" w14:textId="3543450E" w:rsidR="002F258C" w:rsidRPr="002F258C" w:rsidRDefault="00120F02" w:rsidP="001A53CE">
      <w:pPr>
        <w:spacing w:before="0"/>
        <w:rPr>
          <w:b/>
          <w:bCs/>
        </w:rPr>
      </w:pPr>
      <w:r>
        <w:t xml:space="preserve">These changes are </w:t>
      </w:r>
      <w:r w:rsidR="002F0767">
        <w:t xml:space="preserve">required </w:t>
      </w:r>
      <w:r w:rsidR="001831CB">
        <w:t xml:space="preserve">to support </w:t>
      </w:r>
      <w:r w:rsidR="008C1FEF">
        <w:t xml:space="preserve">BEIS’ decision to </w:t>
      </w:r>
      <w:r w:rsidR="00777CAC">
        <w:t>proceed with the implementation of proportional load control functionality</w:t>
      </w:r>
      <w:r w:rsidR="0010423D">
        <w:t xml:space="preserve"> following its consultation </w:t>
      </w:r>
      <w:r w:rsidR="001831CB">
        <w:t>on the Great Britain Companion Specification (GBCS) and Communications Hub</w:t>
      </w:r>
      <w:r w:rsidR="009B7580">
        <w:t xml:space="preserve"> Technical Specifications (CHTS) ass</w:t>
      </w:r>
      <w:r w:rsidR="00772555">
        <w:t>ociated with the implementation of proportional load control.</w:t>
      </w:r>
    </w:p>
    <w:tbl>
      <w:tblPr>
        <w:tblStyle w:val="TableTemplate1"/>
        <w:tblW w:w="8637" w:type="dxa"/>
        <w:tblLook w:val="04A0" w:firstRow="1" w:lastRow="0" w:firstColumn="1" w:lastColumn="0" w:noHBand="0" w:noVBand="1"/>
      </w:tblPr>
      <w:tblGrid>
        <w:gridCol w:w="2258"/>
        <w:gridCol w:w="4111"/>
        <w:gridCol w:w="2268"/>
      </w:tblGrid>
      <w:tr w:rsidR="0086459E" w14:paraId="487DD652" w14:textId="77777777" w:rsidTr="00C07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F0B6099" w14:textId="77777777" w:rsidR="0086459E" w:rsidRDefault="0086459E" w:rsidP="005715D1">
            <w:pPr>
              <w:pStyle w:val="TableHeadings"/>
            </w:pPr>
            <w:r>
              <w:t>Change to the DUIS and the MMC</w:t>
            </w:r>
          </w:p>
        </w:tc>
        <w:tc>
          <w:tcPr>
            <w:tcW w:w="4111" w:type="dxa"/>
          </w:tcPr>
          <w:p w14:paraId="12859897" w14:textId="77777777" w:rsidR="0086459E" w:rsidRDefault="00E82E40" w:rsidP="005715D1">
            <w:pPr>
              <w:pStyle w:val="TableHeadings"/>
              <w:cnfStyle w:val="100000000000" w:firstRow="1" w:lastRow="0" w:firstColumn="0" w:lastColumn="0" w:oddVBand="0" w:evenVBand="0" w:oddHBand="0" w:evenHBand="0" w:firstRowFirstColumn="0" w:firstRowLastColumn="0" w:lastRowFirstColumn="0" w:lastRowLastColumn="0"/>
            </w:pPr>
            <w:r>
              <w:t>Explanation of change</w:t>
            </w:r>
          </w:p>
        </w:tc>
        <w:tc>
          <w:tcPr>
            <w:tcW w:w="2268" w:type="dxa"/>
          </w:tcPr>
          <w:p w14:paraId="2A3B8584" w14:textId="77777777" w:rsidR="0086459E" w:rsidRDefault="0086459E" w:rsidP="005715D1">
            <w:pPr>
              <w:pStyle w:val="TableHeadings"/>
              <w:cnfStyle w:val="100000000000" w:firstRow="1" w:lastRow="0" w:firstColumn="0" w:lastColumn="0" w:oddVBand="0" w:evenVBand="0" w:oddHBand="0" w:evenHBand="0" w:firstRowFirstColumn="0" w:firstRowLastColumn="0" w:lastRowFirstColumn="0" w:lastRowLastColumn="0"/>
            </w:pPr>
            <w:r>
              <w:t>Relevant section of the release notes</w:t>
            </w:r>
          </w:p>
        </w:tc>
      </w:tr>
      <w:tr w:rsidR="0086459E" w14:paraId="4A0E7387" w14:textId="77777777" w:rsidTr="00C070EA">
        <w:tc>
          <w:tcPr>
            <w:cnfStyle w:val="001000000000" w:firstRow="0" w:lastRow="0" w:firstColumn="1" w:lastColumn="0" w:oddVBand="0" w:evenVBand="0" w:oddHBand="0" w:evenHBand="0" w:firstRowFirstColumn="0" w:firstRowLastColumn="0" w:lastRowFirstColumn="0" w:lastRowLastColumn="0"/>
            <w:tcW w:w="2258" w:type="dxa"/>
          </w:tcPr>
          <w:p w14:paraId="1E93D890" w14:textId="77777777" w:rsidR="0086459E" w:rsidRPr="004F7708" w:rsidRDefault="00650E9B" w:rsidP="005715D1">
            <w:pPr>
              <w:pStyle w:val="TableText-Left"/>
            </w:pPr>
            <w:r>
              <w:t>Auxiliary Proportional Controllers</w:t>
            </w:r>
          </w:p>
        </w:tc>
        <w:tc>
          <w:tcPr>
            <w:tcW w:w="4111" w:type="dxa"/>
          </w:tcPr>
          <w:p w14:paraId="28E7DECF" w14:textId="628D8047" w:rsidR="00A05BD2" w:rsidRDefault="0086459E" w:rsidP="00A05BD2">
            <w:pPr>
              <w:pStyle w:val="TableText-Left"/>
              <w:cnfStyle w:val="000000000000" w:firstRow="0" w:lastRow="0" w:firstColumn="0" w:lastColumn="0" w:oddVBand="0" w:evenVBand="0" w:oddHBand="0" w:evenHBand="0" w:firstRowFirstColumn="0" w:firstRowLastColumn="0" w:lastRowFirstColumn="0" w:lastRowLastColumn="0"/>
            </w:pPr>
            <w:r>
              <w:t>Thi</w:t>
            </w:r>
            <w:r w:rsidR="00B63721">
              <w:t xml:space="preserve">s change is to </w:t>
            </w:r>
            <w:r w:rsidR="00A65496">
              <w:t xml:space="preserve">add proportional load control functionality to the Smart Metering System (SMS). </w:t>
            </w:r>
            <w:r w:rsidR="00CE1619">
              <w:t>It will build on existing load control functionality</w:t>
            </w:r>
            <w:r w:rsidR="00F55CC8">
              <w:t xml:space="preserve"> provided by Auxiliary Load Control Switches (ALCs) and HAN </w:t>
            </w:r>
            <w:r w:rsidR="00813F80">
              <w:t>Connected Auxiliary Load</w:t>
            </w:r>
            <w:r w:rsidR="00B3554E">
              <w:t xml:space="preserve"> Control Switches (HCALCS) by enabling more precision and flexibility in the control of load for consumers. This new control functionality is being implemented through the designation of an additional Electricity Smart Meter Equipment (ESME) capability</w:t>
            </w:r>
            <w:r w:rsidR="00FB04F8">
              <w:t xml:space="preserve"> called Auxiliary Proportional Controller (APC) and an additional device called a Stand</w:t>
            </w:r>
            <w:r w:rsidR="00AA650F">
              <w:t>alone Auxiliary Proportional Controller (SAPC). Unlike HCALCs and ALCs, which only provide binary levels of load control (on or off), SAPCs offer multiple levels of control.</w:t>
            </w:r>
            <w:r w:rsidR="00A05BD2">
              <w:t xml:space="preserve"> N58 alert structure changes have been updated to include two additional optional data items </w:t>
            </w:r>
            <w:r w:rsidR="00A05BD2" w:rsidRPr="00A05BD2">
              <w:t>“</w:t>
            </w:r>
            <w:proofErr w:type="spellStart"/>
            <w:r w:rsidR="00A05BD2" w:rsidRPr="00A05BD2">
              <w:t>ESMEVariant</w:t>
            </w:r>
            <w:proofErr w:type="spellEnd"/>
            <w:r w:rsidR="00A05BD2" w:rsidRPr="00A05BD2">
              <w:t>” and “</w:t>
            </w:r>
            <w:proofErr w:type="spellStart"/>
            <w:r w:rsidR="00A05BD2" w:rsidRPr="00A05BD2">
              <w:t>DeviceGBCSVersion</w:t>
            </w:r>
            <w:proofErr w:type="spellEnd"/>
            <w:r w:rsidR="00A05BD2" w:rsidRPr="00A05BD2">
              <w:t>”</w:t>
            </w:r>
            <w:r w:rsidR="00A05BD2">
              <w:t>.</w:t>
            </w:r>
          </w:p>
        </w:tc>
        <w:tc>
          <w:tcPr>
            <w:tcW w:w="2268" w:type="dxa"/>
          </w:tcPr>
          <w:p w14:paraId="625B8483" w14:textId="635D63E7" w:rsidR="0086459E" w:rsidRDefault="00E70C4D" w:rsidP="005715D1">
            <w:pPr>
              <w:pStyle w:val="TableText-Left"/>
              <w:cnfStyle w:val="000000000000" w:firstRow="0" w:lastRow="0" w:firstColumn="0" w:lastColumn="0" w:oddVBand="0" w:evenVBand="0" w:oddHBand="0" w:evenHBand="0" w:firstRowFirstColumn="0" w:firstRowLastColumn="0" w:lastRowFirstColumn="0" w:lastRowLastColumn="0"/>
            </w:pPr>
            <w:r>
              <w:t xml:space="preserve">DUIS release note: </w:t>
            </w:r>
            <w:r w:rsidR="007063B7">
              <w:t xml:space="preserve">Section </w:t>
            </w:r>
            <w:r w:rsidR="00576D52">
              <w:t>5</w:t>
            </w:r>
            <w:r w:rsidR="00C15A78">
              <w:t>.</w:t>
            </w:r>
          </w:p>
          <w:p w14:paraId="6BF78335" w14:textId="77777777" w:rsidR="006F22AA" w:rsidRDefault="006F22AA" w:rsidP="005715D1">
            <w:pPr>
              <w:pStyle w:val="TableText-Left"/>
              <w:cnfStyle w:val="000000000000" w:firstRow="0" w:lastRow="0" w:firstColumn="0" w:lastColumn="0" w:oddVBand="0" w:evenVBand="0" w:oddHBand="0" w:evenHBand="0" w:firstRowFirstColumn="0" w:firstRowLastColumn="0" w:lastRowFirstColumn="0" w:lastRowLastColumn="0"/>
            </w:pPr>
          </w:p>
          <w:p w14:paraId="11717E7E" w14:textId="77777777" w:rsidR="006F22AA" w:rsidRDefault="006F22AA" w:rsidP="005715D1">
            <w:pPr>
              <w:pStyle w:val="TableText-Left"/>
              <w:cnfStyle w:val="000000000000" w:firstRow="0" w:lastRow="0" w:firstColumn="0" w:lastColumn="0" w:oddVBand="0" w:evenVBand="0" w:oddHBand="0" w:evenHBand="0" w:firstRowFirstColumn="0" w:firstRowLastColumn="0" w:lastRowFirstColumn="0" w:lastRowLastColumn="0"/>
            </w:pPr>
            <w:r>
              <w:t>MMC release note: Section 3.</w:t>
            </w:r>
          </w:p>
        </w:tc>
      </w:tr>
    </w:tbl>
    <w:p w14:paraId="78EB6E05" w14:textId="77777777" w:rsidR="0033355C" w:rsidRDefault="0033355C" w:rsidP="00DD6AB8">
      <w:pPr>
        <w:pStyle w:val="Heading3"/>
        <w:numPr>
          <w:ilvl w:val="0"/>
          <w:numId w:val="0"/>
        </w:numPr>
        <w:ind w:left="848" w:hanging="848"/>
      </w:pPr>
    </w:p>
    <w:p w14:paraId="49B330FC" w14:textId="77777777" w:rsidR="0033355C" w:rsidRDefault="0033355C">
      <w:pPr>
        <w:spacing w:before="0" w:after="0"/>
        <w:rPr>
          <w:rFonts w:ascii="Arial Bold" w:eastAsia="Times New Roman" w:hAnsi="Arial Bold" w:cs="Arial"/>
          <w:b/>
          <w:bCs/>
          <w:color w:val="1F144A" w:themeColor="text1"/>
          <w:sz w:val="24"/>
          <w:szCs w:val="26"/>
        </w:rPr>
      </w:pPr>
      <w:r>
        <w:br w:type="page"/>
      </w:r>
    </w:p>
    <w:p w14:paraId="2772CE06" w14:textId="7AE8A29C" w:rsidR="005905D1" w:rsidRDefault="00957446" w:rsidP="00E44CE8">
      <w:pPr>
        <w:pStyle w:val="Heading3"/>
      </w:pPr>
      <w:bookmarkStart w:id="7" w:name="_Toc38897334"/>
      <w:r w:rsidRPr="005905D1">
        <w:t>Defect fixes</w:t>
      </w:r>
      <w:bookmarkEnd w:id="7"/>
    </w:p>
    <w:p w14:paraId="7A5676B2" w14:textId="765EC0BD" w:rsidR="00F16A46" w:rsidRDefault="00B2420B" w:rsidP="007D6E53">
      <w:pPr>
        <w:pStyle w:val="BodyTextNormal"/>
        <w:ind w:left="0"/>
        <w:rPr>
          <w:b/>
          <w:bCs/>
        </w:rPr>
      </w:pPr>
      <w:r>
        <w:t>The table below outlines</w:t>
      </w:r>
      <w:r w:rsidR="00EA6034">
        <w:t xml:space="preserve"> changes that DCC is proposing to the DUIS </w:t>
      </w:r>
      <w:r w:rsidR="00D25DF8">
        <w:t>as a result of necessary defect fixes.</w:t>
      </w:r>
    </w:p>
    <w:tbl>
      <w:tblPr>
        <w:tblStyle w:val="TableTemplate1"/>
        <w:tblW w:w="8637" w:type="dxa"/>
        <w:tblLook w:val="04A0" w:firstRow="1" w:lastRow="0" w:firstColumn="1" w:lastColumn="0" w:noHBand="0" w:noVBand="1"/>
      </w:tblPr>
      <w:tblGrid>
        <w:gridCol w:w="2258"/>
        <w:gridCol w:w="4111"/>
        <w:gridCol w:w="2268"/>
      </w:tblGrid>
      <w:tr w:rsidR="00C32D4F" w14:paraId="3FE1238A" w14:textId="77777777" w:rsidTr="00C04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214858B" w14:textId="77777777" w:rsidR="00C32D4F" w:rsidRDefault="00C32D4F" w:rsidP="005715D1">
            <w:pPr>
              <w:pStyle w:val="TableHeadings"/>
            </w:pPr>
            <w:r>
              <w:t>Change to the DUIS and the MMC</w:t>
            </w:r>
          </w:p>
        </w:tc>
        <w:tc>
          <w:tcPr>
            <w:tcW w:w="4111" w:type="dxa"/>
          </w:tcPr>
          <w:p w14:paraId="48542181" w14:textId="77777777" w:rsidR="00C32D4F" w:rsidRDefault="00E82E40" w:rsidP="005715D1">
            <w:pPr>
              <w:pStyle w:val="TableHeadings"/>
              <w:cnfStyle w:val="100000000000" w:firstRow="1" w:lastRow="0" w:firstColumn="0" w:lastColumn="0" w:oddVBand="0" w:evenVBand="0" w:oddHBand="0" w:evenHBand="0" w:firstRowFirstColumn="0" w:firstRowLastColumn="0" w:lastRowFirstColumn="0" w:lastRowLastColumn="0"/>
            </w:pPr>
            <w:r>
              <w:t>Explanation of change</w:t>
            </w:r>
          </w:p>
        </w:tc>
        <w:tc>
          <w:tcPr>
            <w:tcW w:w="2268" w:type="dxa"/>
          </w:tcPr>
          <w:p w14:paraId="5E961CF1" w14:textId="77777777" w:rsidR="00C32D4F" w:rsidRDefault="00C32D4F" w:rsidP="005715D1">
            <w:pPr>
              <w:pStyle w:val="TableHeadings"/>
              <w:cnfStyle w:val="100000000000" w:firstRow="1" w:lastRow="0" w:firstColumn="0" w:lastColumn="0" w:oddVBand="0" w:evenVBand="0" w:oddHBand="0" w:evenHBand="0" w:firstRowFirstColumn="0" w:firstRowLastColumn="0" w:lastRowFirstColumn="0" w:lastRowLastColumn="0"/>
            </w:pPr>
            <w:r>
              <w:t>Relevant section of the release notes</w:t>
            </w:r>
          </w:p>
        </w:tc>
      </w:tr>
      <w:tr w:rsidR="00C32D4F" w14:paraId="68211E39" w14:textId="77777777" w:rsidTr="00C04C54">
        <w:tc>
          <w:tcPr>
            <w:cnfStyle w:val="001000000000" w:firstRow="0" w:lastRow="0" w:firstColumn="1" w:lastColumn="0" w:oddVBand="0" w:evenVBand="0" w:oddHBand="0" w:evenHBand="0" w:firstRowFirstColumn="0" w:firstRowLastColumn="0" w:lastRowFirstColumn="0" w:lastRowLastColumn="0"/>
            <w:tcW w:w="2258" w:type="dxa"/>
          </w:tcPr>
          <w:p w14:paraId="3B1D44BE" w14:textId="77777777" w:rsidR="00C32D4F" w:rsidRPr="004F7708" w:rsidRDefault="009F1E73" w:rsidP="005715D1">
            <w:pPr>
              <w:pStyle w:val="TableText-Left"/>
            </w:pPr>
            <w:r>
              <w:t xml:space="preserve">Change to Install Code Length </w:t>
            </w:r>
            <w:r w:rsidR="00A31DEF">
              <w:t>8.11, 2</w:t>
            </w:r>
            <w:r w:rsidR="00A31DEF" w:rsidRPr="00A31DEF">
              <w:rPr>
                <w:vertAlign w:val="superscript"/>
              </w:rPr>
              <w:t>nd</w:t>
            </w:r>
            <w:r w:rsidR="00A31DEF">
              <w:t xml:space="preserve"> part to reinstall the validation for SMETS 2</w:t>
            </w:r>
          </w:p>
        </w:tc>
        <w:tc>
          <w:tcPr>
            <w:tcW w:w="4111" w:type="dxa"/>
          </w:tcPr>
          <w:p w14:paraId="6CE2FE2B" w14:textId="47DEEA39" w:rsidR="00C32D4F" w:rsidRDefault="00837D46" w:rsidP="005715D1">
            <w:pPr>
              <w:pStyle w:val="TableText-Left"/>
              <w:cnfStyle w:val="000000000000" w:firstRow="0" w:lastRow="0" w:firstColumn="0" w:lastColumn="0" w:oddVBand="0" w:evenVBand="0" w:oddHBand="0" w:evenHBand="0" w:firstRowFirstColumn="0" w:firstRowLastColumn="0" w:lastRowFirstColumn="0" w:lastRowLastColumn="0"/>
            </w:pPr>
            <w:r>
              <w:t>Part one was a small consequential change made to DUIS v3.1 to address a design fix made to DUIS v</w:t>
            </w:r>
            <w:r w:rsidR="002C2072">
              <w:t xml:space="preserve">3.0 which allows the shorter install code for both SMETS1 and SMETS2 </w:t>
            </w:r>
            <w:r w:rsidR="0058381D">
              <w:t>by way of a schema change. This left SMETS2 devices exposed to the possibility that users might attempt to send an install code that</w:t>
            </w:r>
            <w:r w:rsidR="00436CA5">
              <w:t xml:space="preserve"> is not 16 charac</w:t>
            </w:r>
            <w:r w:rsidR="004931D0">
              <w:t>ters long to those devices, resulting in an unknown error. The proposed DUIS change</w:t>
            </w:r>
            <w:r w:rsidR="00083ACB">
              <w:t xml:space="preserve"> is part two of the defect fix which ensures that Users will receive a know</w:t>
            </w:r>
            <w:r w:rsidR="00626633">
              <w:t>n</w:t>
            </w:r>
            <w:r w:rsidR="00083ACB">
              <w:t xml:space="preserve"> and consistent error response if sending an install</w:t>
            </w:r>
            <w:r w:rsidR="0089351C">
              <w:t xml:space="preserve"> code on an 8.11 service request of less than 16 bytes to SMETS2 devices.</w:t>
            </w:r>
          </w:p>
        </w:tc>
        <w:tc>
          <w:tcPr>
            <w:tcW w:w="2268" w:type="dxa"/>
          </w:tcPr>
          <w:p w14:paraId="5B3DACF5" w14:textId="77777777" w:rsidR="00C32D4F" w:rsidRDefault="00E70C4D" w:rsidP="005715D1">
            <w:pPr>
              <w:pStyle w:val="TableText-Left"/>
              <w:cnfStyle w:val="000000000000" w:firstRow="0" w:lastRow="0" w:firstColumn="0" w:lastColumn="0" w:oddVBand="0" w:evenVBand="0" w:oddHBand="0" w:evenHBand="0" w:firstRowFirstColumn="0" w:firstRowLastColumn="0" w:lastRowFirstColumn="0" w:lastRowLastColumn="0"/>
            </w:pPr>
            <w:r>
              <w:t xml:space="preserve">DUIS release note: </w:t>
            </w:r>
            <w:r w:rsidR="00562C0E">
              <w:t>Section 4.1</w:t>
            </w:r>
          </w:p>
        </w:tc>
      </w:tr>
      <w:tr w:rsidR="00C32D4F" w14:paraId="383DE0A6" w14:textId="77777777" w:rsidTr="00C04C54">
        <w:tc>
          <w:tcPr>
            <w:cnfStyle w:val="001000000000" w:firstRow="0" w:lastRow="0" w:firstColumn="1" w:lastColumn="0" w:oddVBand="0" w:evenVBand="0" w:oddHBand="0" w:evenHBand="0" w:firstRowFirstColumn="0" w:firstRowLastColumn="0" w:lastRowFirstColumn="0" w:lastRowLastColumn="0"/>
            <w:tcW w:w="2258" w:type="dxa"/>
          </w:tcPr>
          <w:p w14:paraId="59916E23" w14:textId="77777777" w:rsidR="00C32D4F" w:rsidRPr="004F7708" w:rsidRDefault="001C185F" w:rsidP="005715D1">
            <w:pPr>
              <w:pStyle w:val="TableText-Left"/>
            </w:pPr>
            <w:bookmarkStart w:id="8" w:name="_Hlk38623956"/>
            <w:r>
              <w:t>DUIS</w:t>
            </w:r>
            <w:r w:rsidR="0092664D">
              <w:t xml:space="preserve"> inconsistency for GCS01a</w:t>
            </w:r>
            <w:bookmarkEnd w:id="8"/>
          </w:p>
        </w:tc>
        <w:tc>
          <w:tcPr>
            <w:tcW w:w="4111" w:type="dxa"/>
          </w:tcPr>
          <w:p w14:paraId="3B3B111A" w14:textId="77777777" w:rsidR="00C32D4F" w:rsidRDefault="0092664D" w:rsidP="00CB7766">
            <w:pPr>
              <w:pStyle w:val="TableText-Left"/>
              <w:cnfStyle w:val="000000000000" w:firstRow="0" w:lastRow="0" w:firstColumn="0" w:lastColumn="0" w:oddVBand="0" w:evenVBand="0" w:oddHBand="0" w:evenHBand="0" w:firstRowFirstColumn="0" w:firstRowLastColumn="0" w:lastRowFirstColumn="0" w:lastRowLastColumn="0"/>
            </w:pPr>
            <w:r>
              <w:t>During the review of changes made for Auxil</w:t>
            </w:r>
            <w:r w:rsidR="008F03E2">
              <w:t>iary Proportional Controllers, an inconsistency was discovered for SR1.1.1</w:t>
            </w:r>
            <w:r w:rsidR="00B0051A">
              <w:t xml:space="preserve"> for GCS01a between the DUIS, its Schema and the GBCS. DUIS schema support a Maximum inclusive value </w:t>
            </w:r>
            <w:r w:rsidR="00B42203">
              <w:t xml:space="preserve">of 281,474,976,710,656 for data item </w:t>
            </w:r>
            <w:proofErr w:type="spellStart"/>
            <w:proofErr w:type="gramStart"/>
            <w:r w:rsidR="00B42203">
              <w:t>sr</w:t>
            </w:r>
            <w:r w:rsidR="00C04C54">
              <w:t>:GasThresholdType</w:t>
            </w:r>
            <w:proofErr w:type="spellEnd"/>
            <w:proofErr w:type="gramEnd"/>
            <w:r w:rsidR="00C04C54">
              <w:t>, which is inconsistent with the GBCS defined maximum value of</w:t>
            </w:r>
            <w:r w:rsidR="00E37850">
              <w:t xml:space="preserve"> 281,474,976,710,655. A change of the schema and DUIS is introduced to align with GBCS.</w:t>
            </w:r>
          </w:p>
        </w:tc>
        <w:tc>
          <w:tcPr>
            <w:tcW w:w="2268" w:type="dxa"/>
          </w:tcPr>
          <w:p w14:paraId="640BEADC" w14:textId="77777777" w:rsidR="00C32D4F" w:rsidRDefault="00E70C4D" w:rsidP="005715D1">
            <w:pPr>
              <w:pStyle w:val="TableText-Left"/>
              <w:cnfStyle w:val="000000000000" w:firstRow="0" w:lastRow="0" w:firstColumn="0" w:lastColumn="0" w:oddVBand="0" w:evenVBand="0" w:oddHBand="0" w:evenHBand="0" w:firstRowFirstColumn="0" w:firstRowLastColumn="0" w:lastRowFirstColumn="0" w:lastRowLastColumn="0"/>
            </w:pPr>
            <w:r>
              <w:t xml:space="preserve">DUIS release note: </w:t>
            </w:r>
            <w:r w:rsidR="007C7EFB">
              <w:t>Section</w:t>
            </w:r>
            <w:r w:rsidR="00FA3252">
              <w:t xml:space="preserve"> 4.2</w:t>
            </w:r>
          </w:p>
        </w:tc>
      </w:tr>
    </w:tbl>
    <w:p w14:paraId="38E01B45" w14:textId="77777777" w:rsidR="002F12DD" w:rsidRDefault="002F12DD" w:rsidP="00860EFC">
      <w:pPr>
        <w:spacing w:before="0" w:after="0"/>
        <w:rPr>
          <w:b/>
          <w:bCs/>
        </w:rPr>
      </w:pPr>
    </w:p>
    <w:p w14:paraId="0882ED2D" w14:textId="77777777" w:rsidR="003E7E5C" w:rsidRDefault="003E7E5C">
      <w:pPr>
        <w:spacing w:before="0" w:after="0"/>
        <w:rPr>
          <w:b/>
          <w:bCs/>
        </w:rPr>
      </w:pPr>
      <w:r>
        <w:rPr>
          <w:b/>
          <w:bCs/>
        </w:rPr>
        <w:br w:type="page"/>
      </w:r>
    </w:p>
    <w:p w14:paraId="00F2595E" w14:textId="77777777" w:rsidR="008B5B84" w:rsidRDefault="00F82197" w:rsidP="00570F33">
      <w:pPr>
        <w:pStyle w:val="Heading2"/>
        <w:tabs>
          <w:tab w:val="clear" w:pos="1419"/>
          <w:tab w:val="num" w:pos="567"/>
        </w:tabs>
        <w:ind w:left="567" w:hanging="568"/>
      </w:pPr>
      <w:bookmarkStart w:id="9" w:name="_Toc38897335"/>
      <w:r w:rsidRPr="00570F33">
        <w:t xml:space="preserve">SEC </w:t>
      </w:r>
      <w:r w:rsidR="000241BE">
        <w:t>M</w:t>
      </w:r>
      <w:r w:rsidRPr="00570F33">
        <w:t>odifications that</w:t>
      </w:r>
      <w:r w:rsidR="00E327D2">
        <w:t xml:space="preserve"> also</w:t>
      </w:r>
      <w:r w:rsidRPr="00570F33">
        <w:t xml:space="preserve"> require </w:t>
      </w:r>
      <w:r w:rsidR="00570F33" w:rsidRPr="00570F33">
        <w:t>amendments to the DUIS and MMC</w:t>
      </w:r>
      <w:bookmarkEnd w:id="9"/>
    </w:p>
    <w:p w14:paraId="6C5B2870" w14:textId="6C822AB2" w:rsidR="00570F33" w:rsidRDefault="0003424B" w:rsidP="003E7E5C">
      <w:pPr>
        <w:pStyle w:val="BodyTextNormal"/>
        <w:ind w:left="0"/>
      </w:pPr>
      <w:r>
        <w:t xml:space="preserve">As described earlier in this document, changes to the DUIS and MMC are also needed to support several changes to the SEC that will be (or </w:t>
      </w:r>
      <w:r w:rsidR="005E410C">
        <w:t xml:space="preserve">that may be) </w:t>
      </w:r>
      <w:r w:rsidR="00F72AA3">
        <w:t xml:space="preserve">in force following the November 2020 SEC </w:t>
      </w:r>
      <w:r w:rsidR="00086782">
        <w:t>R</w:t>
      </w:r>
      <w:r w:rsidR="00F72AA3">
        <w:t>elease. This includes m</w:t>
      </w:r>
      <w:r w:rsidR="003A69C5">
        <w:t>odification proposals that have been approved and</w:t>
      </w:r>
      <w:r w:rsidR="004310A3">
        <w:t xml:space="preserve"> those </w:t>
      </w:r>
      <w:r w:rsidR="00C656AC">
        <w:t xml:space="preserve">that will be </w:t>
      </w:r>
      <w:r w:rsidR="00780BFF">
        <w:t xml:space="preserve">included in the November 2020 SEC </w:t>
      </w:r>
      <w:r w:rsidR="00086782">
        <w:t>R</w:t>
      </w:r>
      <w:r w:rsidR="00780BFF">
        <w:t>elease</w:t>
      </w:r>
      <w:r w:rsidR="008E6C45">
        <w:t>,</w:t>
      </w:r>
      <w:r w:rsidR="00780BFF">
        <w:t xml:space="preserve"> if a decision to approve is received by the respective cut-off dates.</w:t>
      </w:r>
    </w:p>
    <w:p w14:paraId="2807B112" w14:textId="027B3E92" w:rsidR="003C7B8D" w:rsidRPr="00495316" w:rsidRDefault="003C7B8D" w:rsidP="003E7E5C">
      <w:pPr>
        <w:pStyle w:val="BodyTextNormal"/>
        <w:ind w:left="0"/>
      </w:pPr>
      <w:r w:rsidRPr="00495316">
        <w:t>As highlighted earlier in the consultation, DCC is not seeking feedback on these changes but is highlighting them for industry awareness.</w:t>
      </w:r>
    </w:p>
    <w:p w14:paraId="002B40DC" w14:textId="465F7372" w:rsidR="0060361B" w:rsidRDefault="0060361B" w:rsidP="003E7E5C">
      <w:pPr>
        <w:pStyle w:val="BodyTextNormal"/>
        <w:ind w:left="0"/>
      </w:pPr>
      <w:r>
        <w:t>The following table outline</w:t>
      </w:r>
      <w:r w:rsidR="00495316">
        <w:t>s</w:t>
      </w:r>
      <w:r w:rsidR="00E807C3">
        <w:t xml:space="preserve"> where in the </w:t>
      </w:r>
      <w:r w:rsidR="00A10A98">
        <w:t>release notes accompanying this consultation document you can find</w:t>
      </w:r>
      <w:r>
        <w:t xml:space="preserve"> the necessary technical amendments to the DUIS and MMC</w:t>
      </w:r>
      <w:r w:rsidR="00372153">
        <w:t xml:space="preserve">, and what modification proposal </w:t>
      </w:r>
      <w:r w:rsidR="008E6C45">
        <w:t>they</w:t>
      </w:r>
      <w:r w:rsidR="00372153">
        <w:t xml:space="preserve"> relate to</w:t>
      </w:r>
      <w:r w:rsidR="00200669">
        <w:t>.</w:t>
      </w:r>
    </w:p>
    <w:tbl>
      <w:tblPr>
        <w:tblStyle w:val="TableTemplate1"/>
        <w:tblW w:w="8637" w:type="dxa"/>
        <w:tblLook w:val="04A0" w:firstRow="1" w:lastRow="0" w:firstColumn="1" w:lastColumn="0" w:noHBand="0" w:noVBand="1"/>
      </w:tblPr>
      <w:tblGrid>
        <w:gridCol w:w="1797"/>
        <w:gridCol w:w="4572"/>
        <w:gridCol w:w="2268"/>
      </w:tblGrid>
      <w:tr w:rsidR="00495316" w14:paraId="6EBC2D15" w14:textId="77777777" w:rsidTr="00ED6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0903456F" w14:textId="77777777" w:rsidR="00495316" w:rsidRDefault="00495316" w:rsidP="00ED637D">
            <w:pPr>
              <w:pStyle w:val="TableHeadings"/>
            </w:pPr>
            <w:r>
              <w:t>Status of SEC Modification</w:t>
            </w:r>
          </w:p>
        </w:tc>
        <w:tc>
          <w:tcPr>
            <w:tcW w:w="4572" w:type="dxa"/>
          </w:tcPr>
          <w:p w14:paraId="5D8B7197" w14:textId="77777777" w:rsidR="00495316" w:rsidRDefault="00495316" w:rsidP="00ED637D">
            <w:pPr>
              <w:pStyle w:val="TableHeadings"/>
              <w:cnfStyle w:val="100000000000" w:firstRow="1" w:lastRow="0" w:firstColumn="0" w:lastColumn="0" w:oddVBand="0" w:evenVBand="0" w:oddHBand="0" w:evenHBand="0" w:firstRowFirstColumn="0" w:firstRowLastColumn="0" w:lastRowFirstColumn="0" w:lastRowLastColumn="0"/>
            </w:pPr>
            <w:r>
              <w:t>SEC Modification title</w:t>
            </w:r>
          </w:p>
        </w:tc>
        <w:tc>
          <w:tcPr>
            <w:tcW w:w="2268" w:type="dxa"/>
          </w:tcPr>
          <w:p w14:paraId="49918585" w14:textId="77777777" w:rsidR="00495316" w:rsidRDefault="00495316" w:rsidP="00ED637D">
            <w:pPr>
              <w:pStyle w:val="TableHeadings"/>
              <w:cnfStyle w:val="100000000000" w:firstRow="1" w:lastRow="0" w:firstColumn="0" w:lastColumn="0" w:oddVBand="0" w:evenVBand="0" w:oddHBand="0" w:evenHBand="0" w:firstRowFirstColumn="0" w:firstRowLastColumn="0" w:lastRowFirstColumn="0" w:lastRowLastColumn="0"/>
            </w:pPr>
            <w:r>
              <w:t>Relevant section of release notes</w:t>
            </w:r>
          </w:p>
        </w:tc>
      </w:tr>
      <w:tr w:rsidR="00495316" w14:paraId="25FC861C" w14:textId="77777777" w:rsidTr="00ED637D">
        <w:tc>
          <w:tcPr>
            <w:cnfStyle w:val="001000000000" w:firstRow="0" w:lastRow="0" w:firstColumn="1" w:lastColumn="0" w:oddVBand="0" w:evenVBand="0" w:oddHBand="0" w:evenHBand="0" w:firstRowFirstColumn="0" w:firstRowLastColumn="0" w:lastRowFirstColumn="0" w:lastRowLastColumn="0"/>
            <w:tcW w:w="1797" w:type="dxa"/>
          </w:tcPr>
          <w:p w14:paraId="441A82CD" w14:textId="77777777" w:rsidR="00495316" w:rsidRPr="004F7708" w:rsidRDefault="00495316" w:rsidP="00ED637D">
            <w:pPr>
              <w:pStyle w:val="TableText-Left"/>
            </w:pPr>
            <w:r>
              <w:t>Approved</w:t>
            </w:r>
          </w:p>
        </w:tc>
        <w:tc>
          <w:tcPr>
            <w:tcW w:w="4572" w:type="dxa"/>
          </w:tcPr>
          <w:p w14:paraId="4818DC32" w14:textId="77777777" w:rsidR="00495316" w:rsidRPr="00D02808"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rsidRPr="00D02808">
              <w:t>SECMP0062 – Northbound Application Traffic Management – Alert Storm Protection part 2</w:t>
            </w:r>
          </w:p>
          <w:p w14:paraId="7CC44F50"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p>
        </w:tc>
        <w:tc>
          <w:tcPr>
            <w:tcW w:w="2268" w:type="dxa"/>
          </w:tcPr>
          <w:p w14:paraId="1223B883"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DUIS release note:</w:t>
            </w:r>
          </w:p>
          <w:p w14:paraId="7F6A2438"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Section 2.1</w:t>
            </w:r>
          </w:p>
        </w:tc>
      </w:tr>
      <w:tr w:rsidR="00495316" w14:paraId="39D469E0" w14:textId="77777777" w:rsidTr="00ED637D">
        <w:tc>
          <w:tcPr>
            <w:cnfStyle w:val="001000000000" w:firstRow="0" w:lastRow="0" w:firstColumn="1" w:lastColumn="0" w:oddVBand="0" w:evenVBand="0" w:oddHBand="0" w:evenHBand="0" w:firstRowFirstColumn="0" w:firstRowLastColumn="0" w:lastRowFirstColumn="0" w:lastRowLastColumn="0"/>
            <w:tcW w:w="1797" w:type="dxa"/>
          </w:tcPr>
          <w:p w14:paraId="63B1AD1F" w14:textId="77777777" w:rsidR="00495316" w:rsidRPr="004F7708" w:rsidRDefault="00495316" w:rsidP="00ED637D">
            <w:pPr>
              <w:pStyle w:val="TableText-Left"/>
            </w:pPr>
            <w:r>
              <w:t>Approved</w:t>
            </w:r>
          </w:p>
        </w:tc>
        <w:tc>
          <w:tcPr>
            <w:tcW w:w="4572" w:type="dxa"/>
          </w:tcPr>
          <w:p w14:paraId="324B6D02" w14:textId="77777777" w:rsidR="00495316" w:rsidRPr="00B4797C"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rsidRPr="00B4797C">
              <w:t>SECMP0081 – Alignment of DUIS and CHISM to reflect current DCC Processing</w:t>
            </w:r>
          </w:p>
          <w:p w14:paraId="12A1AB0A"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p>
        </w:tc>
        <w:tc>
          <w:tcPr>
            <w:tcW w:w="2268" w:type="dxa"/>
          </w:tcPr>
          <w:p w14:paraId="5F2B52C8"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DUIS release note:</w:t>
            </w:r>
          </w:p>
          <w:p w14:paraId="1C13ACAF"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Section 2.3</w:t>
            </w:r>
          </w:p>
        </w:tc>
      </w:tr>
      <w:tr w:rsidR="00495316" w14:paraId="14F504A5" w14:textId="77777777" w:rsidTr="00ED637D">
        <w:tc>
          <w:tcPr>
            <w:cnfStyle w:val="001000000000" w:firstRow="0" w:lastRow="0" w:firstColumn="1" w:lastColumn="0" w:oddVBand="0" w:evenVBand="0" w:oddHBand="0" w:evenHBand="0" w:firstRowFirstColumn="0" w:firstRowLastColumn="0" w:lastRowFirstColumn="0" w:lastRowLastColumn="0"/>
            <w:tcW w:w="1797" w:type="dxa"/>
          </w:tcPr>
          <w:p w14:paraId="24EE87F9" w14:textId="77777777" w:rsidR="00495316" w:rsidRPr="004F7708" w:rsidRDefault="00495316" w:rsidP="00ED637D">
            <w:pPr>
              <w:pStyle w:val="TableText-Left"/>
            </w:pPr>
            <w:r>
              <w:t>Approved</w:t>
            </w:r>
          </w:p>
        </w:tc>
        <w:tc>
          <w:tcPr>
            <w:tcW w:w="4572" w:type="dxa"/>
          </w:tcPr>
          <w:p w14:paraId="6DE32DE0" w14:textId="77777777" w:rsidR="00495316" w:rsidRPr="00660AE8"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rsidRPr="001C4A00">
              <w:t>SECMP093 – Implementing IRP511 and CRP535 to support GBCS v3.2 devices.</w:t>
            </w:r>
          </w:p>
          <w:p w14:paraId="3F63E316"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p>
        </w:tc>
        <w:tc>
          <w:tcPr>
            <w:tcW w:w="2268" w:type="dxa"/>
          </w:tcPr>
          <w:p w14:paraId="760B8E71"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DUIS release note:</w:t>
            </w:r>
          </w:p>
          <w:p w14:paraId="346481E2"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Section 2.4</w:t>
            </w:r>
          </w:p>
          <w:p w14:paraId="0ED78642"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p>
          <w:p w14:paraId="7D464C91"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MMC release note:</w:t>
            </w:r>
          </w:p>
          <w:p w14:paraId="0CF45888"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Section 2</w:t>
            </w:r>
          </w:p>
        </w:tc>
      </w:tr>
      <w:tr w:rsidR="00495316" w14:paraId="38BB3932" w14:textId="77777777" w:rsidTr="00ED637D">
        <w:tc>
          <w:tcPr>
            <w:cnfStyle w:val="001000000000" w:firstRow="0" w:lastRow="0" w:firstColumn="1" w:lastColumn="0" w:oddVBand="0" w:evenVBand="0" w:oddHBand="0" w:evenHBand="0" w:firstRowFirstColumn="0" w:firstRowLastColumn="0" w:lastRowFirstColumn="0" w:lastRowLastColumn="0"/>
            <w:tcW w:w="1797" w:type="dxa"/>
          </w:tcPr>
          <w:p w14:paraId="16BFDA01" w14:textId="77777777" w:rsidR="00495316" w:rsidRPr="004F7708" w:rsidRDefault="00495316" w:rsidP="00ED637D">
            <w:pPr>
              <w:pStyle w:val="TableText-Left"/>
            </w:pPr>
            <w:r>
              <w:t>Proposed</w:t>
            </w:r>
          </w:p>
        </w:tc>
        <w:tc>
          <w:tcPr>
            <w:tcW w:w="4572" w:type="dxa"/>
          </w:tcPr>
          <w:p w14:paraId="591B0458" w14:textId="77777777" w:rsidR="00495316" w:rsidRPr="00104C9B"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rsidRPr="001C4A00">
              <w:t>SECMP0067 – Service Request Traffic Management</w:t>
            </w:r>
          </w:p>
          <w:p w14:paraId="7C8295B5"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p>
        </w:tc>
        <w:tc>
          <w:tcPr>
            <w:tcW w:w="2268" w:type="dxa"/>
          </w:tcPr>
          <w:p w14:paraId="38B6369E"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DUIS release note:</w:t>
            </w:r>
          </w:p>
          <w:p w14:paraId="415A1A99" w14:textId="77777777" w:rsidR="00495316" w:rsidRDefault="00495316" w:rsidP="00ED637D">
            <w:pPr>
              <w:pStyle w:val="TableText-Left"/>
              <w:cnfStyle w:val="000000000000" w:firstRow="0" w:lastRow="0" w:firstColumn="0" w:lastColumn="0" w:oddVBand="0" w:evenVBand="0" w:oddHBand="0" w:evenHBand="0" w:firstRowFirstColumn="0" w:firstRowLastColumn="0" w:lastRowFirstColumn="0" w:lastRowLastColumn="0"/>
            </w:pPr>
            <w:r>
              <w:t>Section 2.2</w:t>
            </w:r>
          </w:p>
        </w:tc>
      </w:tr>
    </w:tbl>
    <w:p w14:paraId="30B66C9A" w14:textId="77777777" w:rsidR="00495316" w:rsidRDefault="00495316">
      <w:pPr>
        <w:spacing w:before="0" w:after="0"/>
      </w:pPr>
      <w:r>
        <w:br w:type="page"/>
      </w:r>
    </w:p>
    <w:p w14:paraId="268A7D84" w14:textId="77777777" w:rsidR="00F36788" w:rsidRDefault="00BB6B57" w:rsidP="000D72FC">
      <w:pPr>
        <w:pStyle w:val="Heading2"/>
        <w:tabs>
          <w:tab w:val="clear" w:pos="1419"/>
          <w:tab w:val="num" w:pos="567"/>
        </w:tabs>
        <w:ind w:left="567" w:hanging="568"/>
      </w:pPr>
      <w:bookmarkStart w:id="10" w:name="_Toc38897336"/>
      <w:bookmarkStart w:id="11" w:name="_Toc447015973"/>
      <w:r>
        <w:t>Questions for consultation respondents</w:t>
      </w:r>
      <w:bookmarkEnd w:id="10"/>
      <w:r w:rsidR="003A5811">
        <w:t xml:space="preserve"> </w:t>
      </w:r>
    </w:p>
    <w:p w14:paraId="29FE0AA5" w14:textId="77777777" w:rsidR="000D72FC" w:rsidRDefault="003A5811" w:rsidP="000D72FC">
      <w:pPr>
        <w:spacing w:before="0" w:after="0"/>
      </w:pPr>
      <w:r>
        <w:t>DCC is seeking responses to the following questions. In each case, please provide the rationale</w:t>
      </w:r>
      <w:r w:rsidR="00083359">
        <w:t xml:space="preserve"> for any views expressed:</w:t>
      </w:r>
    </w:p>
    <w:p w14:paraId="11EB1FAE" w14:textId="77777777" w:rsidR="008A2DCA" w:rsidRDefault="008A2DCA" w:rsidP="000D72FC">
      <w:pPr>
        <w:spacing w:before="0" w:after="0"/>
      </w:pPr>
    </w:p>
    <w:p w14:paraId="042B117C" w14:textId="77777777" w:rsidR="008A2DCA" w:rsidRDefault="00F767F3" w:rsidP="000D72FC">
      <w:pPr>
        <w:spacing w:before="0" w:after="0"/>
        <w:rPr>
          <w:b/>
          <w:bCs/>
        </w:rPr>
      </w:pPr>
      <w:r>
        <w:rPr>
          <w:b/>
          <w:bCs/>
        </w:rPr>
        <w:t>BEIS mandated changes</w:t>
      </w:r>
      <w:r w:rsidR="00BC26F9">
        <w:rPr>
          <w:b/>
          <w:bCs/>
        </w:rPr>
        <w:t xml:space="preserve"> related to SMETS1</w:t>
      </w:r>
    </w:p>
    <w:p w14:paraId="034A692A" w14:textId="77777777" w:rsidR="00881FA6" w:rsidRDefault="00881FA6" w:rsidP="000D72FC">
      <w:pPr>
        <w:spacing w:before="0" w:after="0"/>
        <w:rPr>
          <w:b/>
          <w:bCs/>
        </w:rPr>
      </w:pPr>
    </w:p>
    <w:tbl>
      <w:tblPr>
        <w:tblStyle w:val="TableGrid"/>
        <w:tblW w:w="0" w:type="auto"/>
        <w:tblInd w:w="-5" w:type="dxa"/>
        <w:tblLook w:val="04A0" w:firstRow="1" w:lastRow="0" w:firstColumn="1" w:lastColumn="0" w:noHBand="0" w:noVBand="1"/>
      </w:tblPr>
      <w:tblGrid>
        <w:gridCol w:w="1353"/>
        <w:gridCol w:w="6727"/>
      </w:tblGrid>
      <w:tr w:rsidR="009207E5" w:rsidRPr="00D6740B" w14:paraId="7457B718" w14:textId="77777777" w:rsidTr="00B763F2">
        <w:trPr>
          <w:cantSplit/>
          <w:trHeight w:val="531"/>
        </w:trPr>
        <w:tc>
          <w:tcPr>
            <w:tcW w:w="0" w:type="auto"/>
            <w:shd w:val="clear" w:color="auto" w:fill="7030A0"/>
            <w:vAlign w:val="center"/>
          </w:tcPr>
          <w:p w14:paraId="06EED383" w14:textId="25DF18FB" w:rsidR="009207E5" w:rsidRDefault="009207E5" w:rsidP="003942AA">
            <w:pPr>
              <w:spacing w:before="0" w:after="0"/>
              <w:jc w:val="center"/>
              <w:rPr>
                <w:b/>
                <w:color w:val="FFFFFF" w:themeColor="background1"/>
              </w:rPr>
            </w:pPr>
            <w:r>
              <w:rPr>
                <w:b/>
                <w:color w:val="FFFFFF" w:themeColor="background1"/>
              </w:rPr>
              <w:t xml:space="preserve">Question </w:t>
            </w:r>
            <w:r w:rsidR="00FF3535">
              <w:rPr>
                <w:b/>
                <w:color w:val="FFFFFF" w:themeColor="background1"/>
              </w:rPr>
              <w:t>1</w:t>
            </w:r>
          </w:p>
        </w:tc>
        <w:tc>
          <w:tcPr>
            <w:tcW w:w="6727" w:type="dxa"/>
            <w:vAlign w:val="center"/>
          </w:tcPr>
          <w:p w14:paraId="133506EF" w14:textId="4F931655" w:rsidR="009207E5" w:rsidRPr="006172A1" w:rsidRDefault="009207E5" w:rsidP="003942AA">
            <w:pPr>
              <w:pStyle w:val="Default"/>
              <w:rPr>
                <w:rStyle w:val="BodyTextItalicChar"/>
                <w:highlight w:val="yellow"/>
              </w:rPr>
            </w:pPr>
            <w:r w:rsidRPr="00E8416C">
              <w:rPr>
                <w:rStyle w:val="BodyTextItalicChar"/>
              </w:rPr>
              <w:t>Do yo</w:t>
            </w:r>
            <w:r w:rsidR="00E8416C">
              <w:rPr>
                <w:rStyle w:val="BodyTextItalicChar"/>
              </w:rPr>
              <w:t>u agree the changes we are proposing to the DUIS regarding</w:t>
            </w:r>
            <w:r w:rsidR="00516C0A">
              <w:rPr>
                <w:rStyle w:val="BodyTextItalicChar"/>
              </w:rPr>
              <w:t xml:space="preserve"> </w:t>
            </w:r>
            <w:r w:rsidR="00FF3535">
              <w:rPr>
                <w:rStyle w:val="BodyTextItalicChar"/>
              </w:rPr>
              <w:t>the</w:t>
            </w:r>
            <w:r w:rsidR="00516C0A">
              <w:rPr>
                <w:rStyle w:val="BodyTextItalicChar"/>
              </w:rPr>
              <w:t xml:space="preserve"> Change Re-scaling of Gas Flow rate in SRV</w:t>
            </w:r>
            <w:r w:rsidR="00FF3535">
              <w:rPr>
                <w:rStyle w:val="BodyTextItalicChar"/>
              </w:rPr>
              <w:t>6.7 for SMETS1? If not, please provide your rationale.</w:t>
            </w:r>
          </w:p>
        </w:tc>
      </w:tr>
    </w:tbl>
    <w:p w14:paraId="118C85F6" w14:textId="77777777" w:rsidR="00881FA6" w:rsidRPr="00881FA6" w:rsidRDefault="00881FA6" w:rsidP="000D72FC">
      <w:pPr>
        <w:spacing w:before="0" w:after="0"/>
        <w:rPr>
          <w:b/>
          <w:bCs/>
        </w:rPr>
      </w:pPr>
    </w:p>
    <w:p w14:paraId="56FBECB5" w14:textId="77777777" w:rsidR="00BC26F9" w:rsidRDefault="00BC26F9" w:rsidP="003F53CC">
      <w:pPr>
        <w:spacing w:before="0" w:after="0"/>
        <w:rPr>
          <w:b/>
          <w:bCs/>
        </w:rPr>
      </w:pPr>
      <w:r>
        <w:rPr>
          <w:b/>
          <w:bCs/>
        </w:rPr>
        <w:t>BEIS man</w:t>
      </w:r>
      <w:r w:rsidR="00267751">
        <w:rPr>
          <w:b/>
          <w:bCs/>
        </w:rPr>
        <w:t>dated changes related to SMETS2</w:t>
      </w:r>
    </w:p>
    <w:p w14:paraId="19B4BA64" w14:textId="77777777" w:rsidR="00267751" w:rsidRDefault="00267751" w:rsidP="003F53CC">
      <w:pPr>
        <w:spacing w:before="0" w:after="0"/>
        <w:rPr>
          <w:b/>
          <w:bCs/>
        </w:rPr>
      </w:pPr>
    </w:p>
    <w:tbl>
      <w:tblPr>
        <w:tblStyle w:val="TableGrid"/>
        <w:tblW w:w="0" w:type="auto"/>
        <w:tblInd w:w="-5" w:type="dxa"/>
        <w:tblLook w:val="04A0" w:firstRow="1" w:lastRow="0" w:firstColumn="1" w:lastColumn="0" w:noHBand="0" w:noVBand="1"/>
      </w:tblPr>
      <w:tblGrid>
        <w:gridCol w:w="1353"/>
        <w:gridCol w:w="6727"/>
      </w:tblGrid>
      <w:tr w:rsidR="00267751" w:rsidRPr="00D6740B" w14:paraId="23EF948C" w14:textId="77777777" w:rsidTr="005715D1">
        <w:trPr>
          <w:cantSplit/>
          <w:trHeight w:val="590"/>
        </w:trPr>
        <w:tc>
          <w:tcPr>
            <w:tcW w:w="0" w:type="auto"/>
            <w:shd w:val="clear" w:color="auto" w:fill="7030A0"/>
            <w:vAlign w:val="center"/>
          </w:tcPr>
          <w:p w14:paraId="455F519D" w14:textId="7591655C" w:rsidR="00267751" w:rsidRPr="00D6740B" w:rsidRDefault="00267751" w:rsidP="005715D1">
            <w:pPr>
              <w:spacing w:before="0" w:after="0"/>
              <w:jc w:val="center"/>
              <w:rPr>
                <w:b/>
                <w:color w:val="FFFFFF" w:themeColor="background1"/>
              </w:rPr>
            </w:pPr>
            <w:r>
              <w:rPr>
                <w:b/>
                <w:color w:val="FFFFFF" w:themeColor="background1"/>
              </w:rPr>
              <w:t xml:space="preserve">Question </w:t>
            </w:r>
            <w:r w:rsidR="00FF3535">
              <w:rPr>
                <w:b/>
                <w:color w:val="FFFFFF" w:themeColor="background1"/>
              </w:rPr>
              <w:t>2</w:t>
            </w:r>
          </w:p>
        </w:tc>
        <w:tc>
          <w:tcPr>
            <w:tcW w:w="6727" w:type="dxa"/>
            <w:vAlign w:val="center"/>
          </w:tcPr>
          <w:p w14:paraId="74CAD238" w14:textId="5D61FD66" w:rsidR="00267751" w:rsidRPr="00A24D3F" w:rsidRDefault="00267751" w:rsidP="005715D1">
            <w:pPr>
              <w:pStyle w:val="Default"/>
              <w:rPr>
                <w:rStyle w:val="BodyTextItalicChar"/>
              </w:rPr>
            </w:pPr>
            <w:r>
              <w:rPr>
                <w:rStyle w:val="BodyTextItalicChar"/>
              </w:rPr>
              <w:t>Do you agree</w:t>
            </w:r>
            <w:r w:rsidR="00327FB7">
              <w:rPr>
                <w:rStyle w:val="BodyTextItalicChar"/>
              </w:rPr>
              <w:t xml:space="preserve"> with</w:t>
            </w:r>
            <w:r>
              <w:rPr>
                <w:rStyle w:val="BodyTextItalicChar"/>
              </w:rPr>
              <w:t xml:space="preserve"> the changes we are proposing to the DUIS</w:t>
            </w:r>
            <w:r w:rsidR="00A1527E">
              <w:rPr>
                <w:rStyle w:val="BodyTextItalicChar"/>
              </w:rPr>
              <w:t xml:space="preserve"> </w:t>
            </w:r>
            <w:r w:rsidR="003D5E65">
              <w:rPr>
                <w:rStyle w:val="BodyTextItalicChar"/>
              </w:rPr>
              <w:t xml:space="preserve">and MMC </w:t>
            </w:r>
            <w:r w:rsidR="00A1527E">
              <w:rPr>
                <w:rStyle w:val="BodyTextItalicChar"/>
              </w:rPr>
              <w:t xml:space="preserve">regarding Auxiliary </w:t>
            </w:r>
            <w:r w:rsidR="009C1256">
              <w:rPr>
                <w:rStyle w:val="BodyTextItalicChar"/>
              </w:rPr>
              <w:t>Proportional Controllers</w:t>
            </w:r>
            <w:r w:rsidR="00FF3535">
              <w:rPr>
                <w:rStyle w:val="BodyTextItalicChar"/>
              </w:rPr>
              <w:t>?</w:t>
            </w:r>
          </w:p>
        </w:tc>
      </w:tr>
      <w:tr w:rsidR="00267751" w:rsidRPr="00D6740B" w14:paraId="44C580AE" w14:textId="77777777" w:rsidTr="005715D1">
        <w:trPr>
          <w:cantSplit/>
          <w:trHeight w:val="531"/>
        </w:trPr>
        <w:tc>
          <w:tcPr>
            <w:tcW w:w="0" w:type="auto"/>
            <w:shd w:val="clear" w:color="auto" w:fill="7030A0"/>
            <w:vAlign w:val="center"/>
          </w:tcPr>
          <w:p w14:paraId="2C3BE149" w14:textId="53F41405" w:rsidR="00267751" w:rsidRDefault="00267751" w:rsidP="005715D1">
            <w:pPr>
              <w:spacing w:before="0" w:after="0"/>
              <w:jc w:val="center"/>
              <w:rPr>
                <w:b/>
                <w:color w:val="FFFFFF" w:themeColor="background1"/>
              </w:rPr>
            </w:pPr>
            <w:r>
              <w:rPr>
                <w:b/>
                <w:color w:val="FFFFFF" w:themeColor="background1"/>
              </w:rPr>
              <w:t xml:space="preserve">Question </w:t>
            </w:r>
            <w:r w:rsidR="0046781B">
              <w:rPr>
                <w:b/>
                <w:color w:val="FFFFFF" w:themeColor="background1"/>
              </w:rPr>
              <w:t>3</w:t>
            </w:r>
          </w:p>
        </w:tc>
        <w:tc>
          <w:tcPr>
            <w:tcW w:w="6727" w:type="dxa"/>
            <w:vAlign w:val="center"/>
          </w:tcPr>
          <w:p w14:paraId="103E656B" w14:textId="1942430C" w:rsidR="00267751" w:rsidRDefault="00A05BD2" w:rsidP="005715D1">
            <w:pPr>
              <w:pStyle w:val="Default"/>
              <w:rPr>
                <w:rStyle w:val="BodyTextItalicChar"/>
              </w:rPr>
            </w:pPr>
            <w:r>
              <w:rPr>
                <w:rStyle w:val="BodyTextItalicChar"/>
              </w:rPr>
              <w:t>D</w:t>
            </w:r>
            <w:r w:rsidR="00DC2529">
              <w:rPr>
                <w:rStyle w:val="BodyTextItalicChar"/>
              </w:rPr>
              <w:t>o you agree with the proposed N58 alert structure change</w:t>
            </w:r>
            <w:r w:rsidR="00A271AD">
              <w:rPr>
                <w:rStyle w:val="BodyTextItalicChar"/>
              </w:rPr>
              <w:t>s</w:t>
            </w:r>
            <w:r w:rsidR="00DC2529">
              <w:rPr>
                <w:rStyle w:val="BodyTextItalicChar"/>
              </w:rPr>
              <w:t>,</w:t>
            </w:r>
            <w:r w:rsidR="00256CE2">
              <w:rPr>
                <w:rStyle w:val="BodyTextItalicChar"/>
              </w:rPr>
              <w:t xml:space="preserve"> </w:t>
            </w:r>
            <w:r w:rsidR="001224AE">
              <w:rPr>
                <w:rStyle w:val="BodyTextItalicChar"/>
              </w:rPr>
              <w:t>which have</w:t>
            </w:r>
            <w:r w:rsidR="006425A9">
              <w:rPr>
                <w:rStyle w:val="BodyTextItalicChar"/>
              </w:rPr>
              <w:t xml:space="preserve"> been updated to include two additional optional data items</w:t>
            </w:r>
            <w:r w:rsidR="00686879">
              <w:rPr>
                <w:rStyle w:val="BodyTextItalicChar"/>
              </w:rPr>
              <w:t xml:space="preserve"> “</w:t>
            </w:r>
            <w:proofErr w:type="spellStart"/>
            <w:r w:rsidR="00686879">
              <w:rPr>
                <w:rStyle w:val="BodyTextItalicChar"/>
              </w:rPr>
              <w:t>ESMEVariant</w:t>
            </w:r>
            <w:proofErr w:type="spellEnd"/>
            <w:r w:rsidR="00686879">
              <w:rPr>
                <w:rStyle w:val="BodyTextItalicChar"/>
              </w:rPr>
              <w:t>” and “</w:t>
            </w:r>
            <w:proofErr w:type="spellStart"/>
            <w:r w:rsidR="00686879">
              <w:rPr>
                <w:rStyle w:val="BodyTextItalicChar"/>
              </w:rPr>
              <w:t>DeviceGBCSVersion</w:t>
            </w:r>
            <w:proofErr w:type="spellEnd"/>
            <w:r w:rsidR="00686879">
              <w:rPr>
                <w:rStyle w:val="BodyTextItalicChar"/>
              </w:rPr>
              <w:t>”</w:t>
            </w:r>
            <w:r w:rsidR="00196636">
              <w:rPr>
                <w:rStyle w:val="BodyTextItalicChar"/>
              </w:rPr>
              <w:t>,</w:t>
            </w:r>
            <w:r w:rsidR="00FF3535">
              <w:rPr>
                <w:rStyle w:val="BodyTextItalicChar"/>
                <w:i w:val="0"/>
                <w:iCs w:val="0"/>
              </w:rPr>
              <w:t xml:space="preserve"> </w:t>
            </w:r>
            <w:r w:rsidR="00FF3535">
              <w:rPr>
                <w:rStyle w:val="BodyTextItalicChar"/>
              </w:rPr>
              <w:t>as outlined in section 5.1 of the DUIS release note</w:t>
            </w:r>
            <w:r w:rsidR="00BA7C1D">
              <w:rPr>
                <w:rStyle w:val="BodyTextItalicChar"/>
              </w:rPr>
              <w:t>?</w:t>
            </w:r>
            <w:r w:rsidR="00A271AD">
              <w:rPr>
                <w:rStyle w:val="BodyTextItalicChar"/>
              </w:rPr>
              <w:t xml:space="preserve"> If not, please </w:t>
            </w:r>
            <w:r w:rsidR="00343248">
              <w:rPr>
                <w:rStyle w:val="BodyTextItalicChar"/>
              </w:rPr>
              <w:t>provide your rationale</w:t>
            </w:r>
            <w:r w:rsidR="00A271AD">
              <w:rPr>
                <w:rStyle w:val="BodyTextItalicChar"/>
              </w:rPr>
              <w:t>.</w:t>
            </w:r>
          </w:p>
        </w:tc>
      </w:tr>
    </w:tbl>
    <w:p w14:paraId="67E65FA3" w14:textId="77777777" w:rsidR="00267751" w:rsidRDefault="00267751" w:rsidP="003F53CC">
      <w:pPr>
        <w:spacing w:before="0" w:after="0"/>
        <w:rPr>
          <w:b/>
          <w:bCs/>
        </w:rPr>
      </w:pPr>
    </w:p>
    <w:p w14:paraId="66FCFA42" w14:textId="77777777" w:rsidR="00B934BC" w:rsidRDefault="00B934BC" w:rsidP="003F53CC">
      <w:pPr>
        <w:spacing w:before="0" w:after="0"/>
        <w:rPr>
          <w:b/>
          <w:bCs/>
        </w:rPr>
      </w:pPr>
      <w:r>
        <w:rPr>
          <w:b/>
          <w:bCs/>
        </w:rPr>
        <w:t>Defect fixes</w:t>
      </w:r>
    </w:p>
    <w:p w14:paraId="1219ADCA" w14:textId="77777777" w:rsidR="00D37CCE" w:rsidRDefault="00D37CCE" w:rsidP="003F53CC">
      <w:pPr>
        <w:spacing w:before="0" w:after="0"/>
        <w:rPr>
          <w:b/>
          <w:bCs/>
        </w:rPr>
      </w:pPr>
    </w:p>
    <w:tbl>
      <w:tblPr>
        <w:tblStyle w:val="TableGrid"/>
        <w:tblW w:w="0" w:type="auto"/>
        <w:tblInd w:w="-5" w:type="dxa"/>
        <w:tblLook w:val="04A0" w:firstRow="1" w:lastRow="0" w:firstColumn="1" w:lastColumn="0" w:noHBand="0" w:noVBand="1"/>
      </w:tblPr>
      <w:tblGrid>
        <w:gridCol w:w="1353"/>
        <w:gridCol w:w="6727"/>
      </w:tblGrid>
      <w:tr w:rsidR="00B934BC" w:rsidRPr="00D6740B" w14:paraId="2588A3DE" w14:textId="77777777" w:rsidTr="00E54526">
        <w:trPr>
          <w:cantSplit/>
          <w:trHeight w:val="897"/>
        </w:trPr>
        <w:tc>
          <w:tcPr>
            <w:tcW w:w="0" w:type="auto"/>
            <w:shd w:val="clear" w:color="auto" w:fill="7030A0"/>
            <w:vAlign w:val="center"/>
          </w:tcPr>
          <w:p w14:paraId="7E2CE2DD" w14:textId="41E40429" w:rsidR="00B934BC" w:rsidRPr="00D6740B" w:rsidRDefault="00B934BC" w:rsidP="005715D1">
            <w:pPr>
              <w:spacing w:before="0" w:after="0"/>
              <w:jc w:val="center"/>
              <w:rPr>
                <w:b/>
                <w:color w:val="FFFFFF" w:themeColor="background1"/>
              </w:rPr>
            </w:pPr>
            <w:r>
              <w:rPr>
                <w:b/>
                <w:color w:val="FFFFFF" w:themeColor="background1"/>
              </w:rPr>
              <w:t xml:space="preserve">Question </w:t>
            </w:r>
            <w:r w:rsidR="0046781B">
              <w:rPr>
                <w:b/>
                <w:color w:val="FFFFFF" w:themeColor="background1"/>
              </w:rPr>
              <w:t>4</w:t>
            </w:r>
          </w:p>
        </w:tc>
        <w:tc>
          <w:tcPr>
            <w:tcW w:w="6727" w:type="dxa"/>
            <w:vAlign w:val="center"/>
          </w:tcPr>
          <w:p w14:paraId="1B08393D" w14:textId="43029530" w:rsidR="004A367E" w:rsidRPr="00A24D3F" w:rsidRDefault="00C71AD4" w:rsidP="00E54526">
            <w:pPr>
              <w:pStyle w:val="Default"/>
              <w:rPr>
                <w:rStyle w:val="BodyTextItalicChar"/>
              </w:rPr>
            </w:pPr>
            <w:bookmarkStart w:id="12" w:name="_Hlk38624068"/>
            <w:r>
              <w:rPr>
                <w:rStyle w:val="BodyTextItalicChar"/>
              </w:rPr>
              <w:t>Do you</w:t>
            </w:r>
            <w:r w:rsidR="007D1DAE">
              <w:rPr>
                <w:rStyle w:val="BodyTextItalicChar"/>
              </w:rPr>
              <w:t xml:space="preserve"> agree with</w:t>
            </w:r>
            <w:r w:rsidR="004A2035">
              <w:rPr>
                <w:rStyle w:val="BodyTextItalicChar"/>
              </w:rPr>
              <w:t xml:space="preserve"> the</w:t>
            </w:r>
            <w:r w:rsidR="007D1DAE">
              <w:rPr>
                <w:rStyle w:val="BodyTextItalicChar"/>
              </w:rPr>
              <w:t xml:space="preserve"> </w:t>
            </w:r>
            <w:r w:rsidR="007060DC">
              <w:rPr>
                <w:rStyle w:val="BodyTextItalicChar"/>
              </w:rPr>
              <w:t>proposed</w:t>
            </w:r>
            <w:r>
              <w:rPr>
                <w:rStyle w:val="BodyTextItalicChar"/>
              </w:rPr>
              <w:t xml:space="preserve"> </w:t>
            </w:r>
            <w:r w:rsidR="004A367E">
              <w:rPr>
                <w:rStyle w:val="BodyTextItalicChar"/>
              </w:rPr>
              <w:t>DUIS</w:t>
            </w:r>
            <w:r w:rsidR="008546D0">
              <w:rPr>
                <w:rStyle w:val="BodyTextItalicChar"/>
              </w:rPr>
              <w:t xml:space="preserve"> </w:t>
            </w:r>
            <w:r w:rsidR="007060DC">
              <w:rPr>
                <w:rStyle w:val="BodyTextItalicChar"/>
              </w:rPr>
              <w:t xml:space="preserve">change </w:t>
            </w:r>
            <w:r w:rsidR="004645B8">
              <w:rPr>
                <w:rStyle w:val="BodyTextItalicChar"/>
              </w:rPr>
              <w:t xml:space="preserve">regarding the defect fix </w:t>
            </w:r>
            <w:r w:rsidR="004A367E" w:rsidRPr="008546D0">
              <w:rPr>
                <w:rStyle w:val="BodyTextItalicChar"/>
              </w:rPr>
              <w:t>to Install Code Length 8.11, 2nd part to reinstall the validation for SMETS2</w:t>
            </w:r>
            <w:r w:rsidR="00E54526">
              <w:rPr>
                <w:rStyle w:val="BodyTextItalicChar"/>
              </w:rPr>
              <w:t>?</w:t>
            </w:r>
            <w:r w:rsidR="007060DC">
              <w:rPr>
                <w:rStyle w:val="BodyTextItalicChar"/>
              </w:rPr>
              <w:t xml:space="preserve"> If not, please provide your rationale.</w:t>
            </w:r>
            <w:bookmarkEnd w:id="12"/>
          </w:p>
        </w:tc>
      </w:tr>
      <w:tr w:rsidR="002C0560" w:rsidRPr="00D6740B" w14:paraId="404F41A0" w14:textId="77777777" w:rsidTr="00E54526">
        <w:trPr>
          <w:cantSplit/>
          <w:trHeight w:val="897"/>
        </w:trPr>
        <w:tc>
          <w:tcPr>
            <w:tcW w:w="0" w:type="auto"/>
            <w:shd w:val="clear" w:color="auto" w:fill="7030A0"/>
            <w:vAlign w:val="center"/>
          </w:tcPr>
          <w:p w14:paraId="0E4B0974" w14:textId="22C005FD" w:rsidR="002C0560" w:rsidRDefault="005D44D2" w:rsidP="005715D1">
            <w:pPr>
              <w:spacing w:before="0" w:after="0"/>
              <w:jc w:val="center"/>
              <w:rPr>
                <w:b/>
                <w:color w:val="FFFFFF" w:themeColor="background1"/>
              </w:rPr>
            </w:pPr>
            <w:r>
              <w:rPr>
                <w:b/>
                <w:color w:val="FFFFFF" w:themeColor="background1"/>
              </w:rPr>
              <w:t>Question 5</w:t>
            </w:r>
          </w:p>
        </w:tc>
        <w:tc>
          <w:tcPr>
            <w:tcW w:w="6727" w:type="dxa"/>
            <w:vAlign w:val="center"/>
          </w:tcPr>
          <w:p w14:paraId="6FB65106" w14:textId="33584815" w:rsidR="002C0560" w:rsidRDefault="009B0772" w:rsidP="00E54526">
            <w:pPr>
              <w:pStyle w:val="Default"/>
              <w:rPr>
                <w:rStyle w:val="BodyTextItalicChar"/>
              </w:rPr>
            </w:pPr>
            <w:r w:rsidRPr="009B0772">
              <w:rPr>
                <w:rStyle w:val="BodyTextItalicChar"/>
              </w:rPr>
              <w:t>Do you agree with</w:t>
            </w:r>
            <w:r w:rsidR="00401255">
              <w:rPr>
                <w:rStyle w:val="BodyTextItalicChar"/>
              </w:rPr>
              <w:t xml:space="preserve"> the</w:t>
            </w:r>
            <w:r w:rsidRPr="009B0772">
              <w:rPr>
                <w:rStyle w:val="BodyTextItalicChar"/>
              </w:rPr>
              <w:t xml:space="preserve"> proposed DUIS change regarding the defect fix ‘DUIS inconsistency for GCS01a’? If not, please provide your rationale.</w:t>
            </w:r>
          </w:p>
        </w:tc>
      </w:tr>
    </w:tbl>
    <w:p w14:paraId="060332CD" w14:textId="77777777" w:rsidR="00B934BC" w:rsidRDefault="00B934BC" w:rsidP="003F53CC">
      <w:pPr>
        <w:spacing w:before="0" w:after="0"/>
        <w:rPr>
          <w:b/>
          <w:bCs/>
        </w:rPr>
      </w:pPr>
    </w:p>
    <w:bookmarkEnd w:id="11"/>
    <w:p w14:paraId="43C089F6" w14:textId="77777777" w:rsidR="00636210" w:rsidRDefault="00636210" w:rsidP="00636210">
      <w:pPr>
        <w:spacing w:before="0" w:after="0"/>
        <w:rPr>
          <w:b/>
          <w:bCs/>
        </w:rPr>
      </w:pPr>
      <w:r w:rsidRPr="000F0BF0">
        <w:rPr>
          <w:b/>
          <w:bCs/>
        </w:rPr>
        <w:t>General question</w:t>
      </w:r>
    </w:p>
    <w:p w14:paraId="4C7971A4" w14:textId="77777777" w:rsidR="00636210" w:rsidRDefault="00636210" w:rsidP="00636210">
      <w:pPr>
        <w:spacing w:before="0" w:after="0"/>
        <w:rPr>
          <w:b/>
          <w:bCs/>
        </w:rPr>
      </w:pPr>
    </w:p>
    <w:tbl>
      <w:tblPr>
        <w:tblStyle w:val="TableGrid"/>
        <w:tblW w:w="0" w:type="auto"/>
        <w:tblInd w:w="-5" w:type="dxa"/>
        <w:tblLook w:val="04A0" w:firstRow="1" w:lastRow="0" w:firstColumn="1" w:lastColumn="0" w:noHBand="0" w:noVBand="1"/>
      </w:tblPr>
      <w:tblGrid>
        <w:gridCol w:w="1353"/>
        <w:gridCol w:w="6727"/>
      </w:tblGrid>
      <w:tr w:rsidR="00636210" w:rsidRPr="00D6740B" w14:paraId="483CE40C" w14:textId="77777777" w:rsidTr="005715D1">
        <w:trPr>
          <w:cantSplit/>
          <w:trHeight w:val="672"/>
        </w:trPr>
        <w:tc>
          <w:tcPr>
            <w:tcW w:w="0" w:type="auto"/>
            <w:shd w:val="clear" w:color="auto" w:fill="7030A0"/>
            <w:vAlign w:val="center"/>
          </w:tcPr>
          <w:p w14:paraId="6A098129" w14:textId="4BDC289D" w:rsidR="00636210" w:rsidRPr="00D6740B" w:rsidRDefault="00636210" w:rsidP="005715D1">
            <w:pPr>
              <w:spacing w:before="0" w:after="0"/>
              <w:jc w:val="center"/>
              <w:rPr>
                <w:b/>
                <w:color w:val="FFFFFF" w:themeColor="background1"/>
              </w:rPr>
            </w:pPr>
            <w:r>
              <w:rPr>
                <w:b/>
                <w:color w:val="FFFFFF" w:themeColor="background1"/>
              </w:rPr>
              <w:t xml:space="preserve">Question </w:t>
            </w:r>
            <w:r w:rsidR="005D44D2">
              <w:rPr>
                <w:b/>
                <w:color w:val="FFFFFF" w:themeColor="background1"/>
              </w:rPr>
              <w:t>6</w:t>
            </w:r>
          </w:p>
        </w:tc>
        <w:tc>
          <w:tcPr>
            <w:tcW w:w="6727" w:type="dxa"/>
            <w:vAlign w:val="center"/>
          </w:tcPr>
          <w:p w14:paraId="09ACE0E8" w14:textId="666C1009" w:rsidR="00636210" w:rsidRPr="00A24D3F" w:rsidRDefault="003D5E65" w:rsidP="005715D1">
            <w:pPr>
              <w:pStyle w:val="Default"/>
              <w:rPr>
                <w:rStyle w:val="BodyTextItalicChar"/>
              </w:rPr>
            </w:pPr>
            <w:r w:rsidRPr="0046781B">
              <w:rPr>
                <w:rStyle w:val="BodyTextItalicChar"/>
              </w:rPr>
              <w:t xml:space="preserve">Are you aware of any possible consequential changes that may be required to the SEC if these changes to the DUIS and MMC are made? </w:t>
            </w:r>
          </w:p>
        </w:tc>
      </w:tr>
    </w:tbl>
    <w:p w14:paraId="61BE0443" w14:textId="0AE32FD0" w:rsidR="005D44D2" w:rsidRDefault="005D44D2">
      <w:pPr>
        <w:spacing w:before="0" w:after="0"/>
        <w:rPr>
          <w:b/>
          <w:bCs/>
        </w:rPr>
      </w:pPr>
    </w:p>
    <w:p w14:paraId="48AE024C" w14:textId="77777777" w:rsidR="005D44D2" w:rsidRDefault="005D44D2">
      <w:pPr>
        <w:spacing w:before="0" w:after="0"/>
        <w:rPr>
          <w:b/>
          <w:bCs/>
        </w:rPr>
      </w:pPr>
      <w:r>
        <w:rPr>
          <w:b/>
          <w:bCs/>
        </w:rPr>
        <w:br w:type="page"/>
      </w:r>
    </w:p>
    <w:p w14:paraId="5D197A98" w14:textId="4380F036" w:rsidR="0038381F" w:rsidRDefault="00C7176E" w:rsidP="007A0105">
      <w:pPr>
        <w:pStyle w:val="Heading1"/>
        <w:spacing w:before="0"/>
      </w:pPr>
      <w:bookmarkStart w:id="13" w:name="_Toc38897337"/>
      <w:r>
        <w:t>Next steps and i</w:t>
      </w:r>
      <w:r w:rsidR="0038381F">
        <w:t>mplementation dates</w:t>
      </w:r>
      <w:bookmarkEnd w:id="13"/>
    </w:p>
    <w:p w14:paraId="35810843" w14:textId="07FAAE5A" w:rsidR="00921469" w:rsidRPr="0046781B" w:rsidRDefault="00310FCE">
      <w:pPr>
        <w:spacing w:before="0" w:after="0"/>
      </w:pPr>
      <w:r w:rsidRPr="0046781B">
        <w:t>Following the consultation, and any updating of the document</w:t>
      </w:r>
      <w:r w:rsidR="00D70FC9" w:rsidRPr="0046781B">
        <w:t>s</w:t>
      </w:r>
      <w:r w:rsidR="00722271" w:rsidRPr="0046781B">
        <w:t xml:space="preserve"> following</w:t>
      </w:r>
      <w:r w:rsidR="00D176C8" w:rsidRPr="0046781B">
        <w:t xml:space="preserve"> </w:t>
      </w:r>
      <w:r w:rsidR="00D70FC9" w:rsidRPr="0046781B">
        <w:t xml:space="preserve">feedback received from consultation comments, the </w:t>
      </w:r>
      <w:r w:rsidR="009D21AF" w:rsidRPr="0046781B">
        <w:t xml:space="preserve">documents will be submitted to the Secretary of State for consideration </w:t>
      </w:r>
      <w:r w:rsidR="00CE0A3A" w:rsidRPr="0046781B">
        <w:t xml:space="preserve">for designation </w:t>
      </w:r>
      <w:r w:rsidR="00125958" w:rsidRPr="0046781B">
        <w:t xml:space="preserve">alongside </w:t>
      </w:r>
      <w:r w:rsidR="00CE0A3A" w:rsidRPr="0046781B">
        <w:t xml:space="preserve">the </w:t>
      </w:r>
      <w:r w:rsidR="003F68DF" w:rsidRPr="0046781B">
        <w:t xml:space="preserve">SEC November 2020 </w:t>
      </w:r>
      <w:r w:rsidR="00B8785D" w:rsidRPr="0046781B">
        <w:t>R</w:t>
      </w:r>
      <w:r w:rsidR="003F68DF" w:rsidRPr="0046781B">
        <w:t>elease.</w:t>
      </w:r>
    </w:p>
    <w:p w14:paraId="3226D386" w14:textId="77777777" w:rsidR="00DC63EE" w:rsidRPr="0046781B" w:rsidRDefault="00DC63EE">
      <w:pPr>
        <w:spacing w:before="0" w:after="0"/>
      </w:pPr>
    </w:p>
    <w:p w14:paraId="168D85B6" w14:textId="1B29CC3C" w:rsidR="00832B23" w:rsidRDefault="00724D5F">
      <w:pPr>
        <w:spacing w:before="0" w:after="0"/>
      </w:pPr>
      <w:r w:rsidRPr="0046781B">
        <w:t>The changes</w:t>
      </w:r>
      <w:r w:rsidR="00D2031E" w:rsidRPr="0046781B">
        <w:t xml:space="preserve"> to the DUIS and MMC will</w:t>
      </w:r>
      <w:r w:rsidR="00D06C18" w:rsidRPr="0046781B">
        <w:t xml:space="preserve"> come into force</w:t>
      </w:r>
      <w:r w:rsidR="00F53331" w:rsidRPr="0046781B">
        <w:t xml:space="preserve"> on the same day as the November 2020 SEC </w:t>
      </w:r>
      <w:r w:rsidR="00B8785D" w:rsidRPr="0046781B">
        <w:t>R</w:t>
      </w:r>
      <w:r w:rsidR="00F53331" w:rsidRPr="0046781B">
        <w:t xml:space="preserve">elease. </w:t>
      </w:r>
      <w:r w:rsidR="00832B23" w:rsidRPr="0046781B">
        <w:t>The implementation</w:t>
      </w:r>
      <w:r w:rsidR="00D9780F" w:rsidRPr="0046781B">
        <w:t xml:space="preserve"> timeline</w:t>
      </w:r>
      <w:r w:rsidR="00832B23" w:rsidRPr="0046781B">
        <w:t xml:space="preserve"> </w:t>
      </w:r>
      <w:r w:rsidR="00705AE7" w:rsidRPr="0046781B">
        <w:t xml:space="preserve">for the November 2020 SEC </w:t>
      </w:r>
      <w:r w:rsidR="00B8785D" w:rsidRPr="0046781B">
        <w:t>R</w:t>
      </w:r>
      <w:r w:rsidR="00705AE7" w:rsidRPr="0046781B">
        <w:t>elease</w:t>
      </w:r>
      <w:r w:rsidR="00B96EF0" w:rsidRPr="0046781B">
        <w:t xml:space="preserve"> can be found</w:t>
      </w:r>
      <w:r w:rsidR="000A7D07" w:rsidRPr="0046781B">
        <w:t xml:space="preserve"> on the SECAS</w:t>
      </w:r>
      <w:r w:rsidR="000A7D07">
        <w:t xml:space="preserve"> website</w:t>
      </w:r>
      <w:r w:rsidR="005B09D4">
        <w:t>.</w:t>
      </w:r>
    </w:p>
    <w:p w14:paraId="4E4F5C47" w14:textId="77777777" w:rsidR="00832B23" w:rsidRDefault="00832B23">
      <w:pPr>
        <w:spacing w:before="0" w:after="0"/>
      </w:pPr>
    </w:p>
    <w:p w14:paraId="5593DC5E" w14:textId="6035851E" w:rsidR="00DA03E6" w:rsidRDefault="003D1CF4">
      <w:pPr>
        <w:spacing w:before="0" w:after="0"/>
      </w:pPr>
      <w:r>
        <w:t>As outlined on the SECAS website, a</w:t>
      </w:r>
      <w:r w:rsidR="00C57143">
        <w:t xml:space="preserve"> final decision o</w:t>
      </w:r>
      <w:r w:rsidR="00733C87">
        <w:t>n the implementation date will be taken to the May 2020 SEC Panel</w:t>
      </w:r>
      <w:r w:rsidR="00877F44">
        <w:t>. This is to allow for scope candidates to be fully approved by</w:t>
      </w:r>
      <w:r w:rsidR="00E76079">
        <w:t xml:space="preserve"> the SEC</w:t>
      </w:r>
      <w:r w:rsidR="00877F44">
        <w:t xml:space="preserve"> Change Board, Ofgem, and BEIS, and to ensure </w:t>
      </w:r>
      <w:r w:rsidR="00F94254">
        <w:t>enough</w:t>
      </w:r>
      <w:r w:rsidR="00125958">
        <w:t xml:space="preserve"> time is allocated for</w:t>
      </w:r>
      <w:r w:rsidR="00877F44">
        <w:t xml:space="preserve"> User Testing.</w:t>
      </w:r>
    </w:p>
    <w:p w14:paraId="313600D9" w14:textId="7FCB4844" w:rsidR="00456C9E" w:rsidRDefault="00456C9E">
      <w:pPr>
        <w:spacing w:before="0" w:after="0"/>
      </w:pPr>
      <w:bookmarkStart w:id="14" w:name="_GoBack"/>
      <w:bookmarkEnd w:id="14"/>
    </w:p>
    <w:p w14:paraId="7159E7DF" w14:textId="5DFC1ED0" w:rsidR="00DA03E6" w:rsidRDefault="00456C9E">
      <w:pPr>
        <w:spacing w:before="0" w:after="0"/>
      </w:pPr>
      <w:r>
        <w:t xml:space="preserve">It should be noted that DCC, in collaboration with BEIS and supported by industry stakeholders is also considering changes to the DUIS and MMC </w:t>
      </w:r>
      <w:r w:rsidR="00265141">
        <w:t xml:space="preserve">to support the implementation of functionality to support pending SMETS1 capability releases. These are currently being developed and </w:t>
      </w:r>
      <w:r w:rsidR="007060DC">
        <w:t>will be consulted on separately.</w:t>
      </w:r>
    </w:p>
    <w:p w14:paraId="212151B8" w14:textId="77777777" w:rsidR="002C1F27" w:rsidRDefault="002C1F27" w:rsidP="002C1F27">
      <w:pPr>
        <w:pStyle w:val="Heading1"/>
      </w:pPr>
      <w:bookmarkStart w:id="15" w:name="_Toc447015992"/>
      <w:bookmarkStart w:id="16" w:name="_Toc38897338"/>
      <w:r>
        <w:t>How to respond</w:t>
      </w:r>
      <w:bookmarkEnd w:id="15"/>
      <w:bookmarkEnd w:id="16"/>
    </w:p>
    <w:p w14:paraId="0332E77E" w14:textId="5B65E749" w:rsidR="002C1F27" w:rsidRDefault="006F6576" w:rsidP="00282B05">
      <w:pPr>
        <w:pStyle w:val="NoSpacing"/>
      </w:pPr>
      <w:r>
        <w:t xml:space="preserve">This consultation closes </w:t>
      </w:r>
      <w:r w:rsidRPr="00F43DB1">
        <w:t xml:space="preserve">on </w:t>
      </w:r>
      <w:r w:rsidR="00F43DB1" w:rsidRPr="00F43DB1">
        <w:rPr>
          <w:b/>
          <w:bCs/>
        </w:rPr>
        <w:t>Tuesday</w:t>
      </w:r>
      <w:r w:rsidR="00364A6B" w:rsidRPr="00F43DB1">
        <w:rPr>
          <w:b/>
          <w:bCs/>
        </w:rPr>
        <w:t xml:space="preserve"> </w:t>
      </w:r>
      <w:r w:rsidR="00FC5019" w:rsidRPr="00F43DB1">
        <w:rPr>
          <w:b/>
          <w:bCs/>
        </w:rPr>
        <w:t>19</w:t>
      </w:r>
      <w:r w:rsidR="00364A6B" w:rsidRPr="00F43DB1">
        <w:rPr>
          <w:b/>
          <w:bCs/>
        </w:rPr>
        <w:t xml:space="preserve"> May 2020.</w:t>
      </w:r>
      <w:r w:rsidR="00364A6B">
        <w:t xml:space="preserve"> Please email your response to </w:t>
      </w:r>
      <w:hyperlink r:id="rId20" w:history="1">
        <w:r w:rsidR="004A074B" w:rsidRPr="008961D6">
          <w:rPr>
            <w:rStyle w:val="Hyperlink"/>
          </w:rPr>
          <w:t>consultations@smartdcc.co.uk</w:t>
        </w:r>
      </w:hyperlink>
      <w:r w:rsidR="004A074B">
        <w:t>.</w:t>
      </w:r>
    </w:p>
    <w:p w14:paraId="52E78066" w14:textId="77777777" w:rsidR="004A074B" w:rsidRDefault="004A074B" w:rsidP="00282B05">
      <w:pPr>
        <w:pStyle w:val="NoSpacing"/>
      </w:pPr>
    </w:p>
    <w:p w14:paraId="1635A8AB" w14:textId="5361CF88" w:rsidR="004A074B" w:rsidRDefault="004A074B" w:rsidP="00282B05">
      <w:pPr>
        <w:pStyle w:val="NoSpacing"/>
      </w:pPr>
      <w:r>
        <w:t xml:space="preserve">Consultation responses may be published on our website </w:t>
      </w:r>
      <w:hyperlink r:id="rId21" w:history="1">
        <w:r w:rsidRPr="008961D6">
          <w:rPr>
            <w:rStyle w:val="Hyperlink"/>
          </w:rPr>
          <w:t>www.smartdcc.co.uk</w:t>
        </w:r>
      </w:hyperlink>
      <w:r>
        <w:t>. Please state clearly in writing whether you want all or any part, of your consultation to be treated</w:t>
      </w:r>
      <w:r w:rsidR="00C56F84">
        <w:t xml:space="preserve"> as confidential. It would be helpful if you could explain to us why you regard the information</w:t>
      </w:r>
      <w:r w:rsidR="00C47434">
        <w:t xml:space="preserve"> you have provided as confidential. Please note that the responses in their entirety (including any text</w:t>
      </w:r>
      <w:r w:rsidR="00D36B74">
        <w:t xml:space="preserve"> marked confidential) may be </w:t>
      </w:r>
      <w:r w:rsidR="004D5056">
        <w:t>made available to BEIS and the Gas and Electricity</w:t>
      </w:r>
      <w:r w:rsidR="003D5F9C">
        <w:t xml:space="preserve"> Markets Authority (the Authority). Information provided to BEIS or the Authority</w:t>
      </w:r>
      <w:r w:rsidR="00A27394">
        <w:t>, including personal information, may be subject to publication or disclosure in accordance</w:t>
      </w:r>
      <w:r w:rsidR="000D16EF">
        <w:t xml:space="preserve"> with the access to information legislation (primarily the Freedom of Information Act</w:t>
      </w:r>
      <w:r w:rsidR="007B3FC7">
        <w:t xml:space="preserve"> 2000, the Data Protection Act 2018 and the Environmental Information Regulations 2004</w:t>
      </w:r>
      <w:r w:rsidR="003C55E3">
        <w:t>). If BEIS or the Authority receive a request for disclosure</w:t>
      </w:r>
      <w:r w:rsidR="0034449A">
        <w:t xml:space="preserve"> of the information</w:t>
      </w:r>
      <w:r w:rsidR="00882895">
        <w:t xml:space="preserve"> we/they will take full account</w:t>
      </w:r>
      <w:r w:rsidR="00091465">
        <w:t xml:space="preserve"> of your </w:t>
      </w:r>
      <w:r w:rsidR="003D62E1">
        <w:t>explanation,</w:t>
      </w:r>
      <w:r w:rsidR="00091465">
        <w:t xml:space="preserve"> </w:t>
      </w:r>
      <w:r w:rsidR="003D62E1">
        <w:t>but</w:t>
      </w:r>
      <w:r w:rsidR="0034449A">
        <w:t xml:space="preserve"> we/they cannot give assurance</w:t>
      </w:r>
      <w:r w:rsidR="003D62E1">
        <w:t xml:space="preserve"> that confidentiality can be maintained in all circumstances</w:t>
      </w:r>
      <w:r w:rsidR="000A6065">
        <w:t>. An automatic confidentiality disclaimer generated by your IT system will not</w:t>
      </w:r>
      <w:r w:rsidR="00413AD7">
        <w:t xml:space="preserve"> be regarded as a confidentiality request.</w:t>
      </w:r>
    </w:p>
    <w:p w14:paraId="239469E9" w14:textId="77777777" w:rsidR="008B2F3F" w:rsidRDefault="008B2F3F" w:rsidP="00282B05">
      <w:pPr>
        <w:pStyle w:val="NoSpacing"/>
      </w:pPr>
    </w:p>
    <w:p w14:paraId="0FAFD58E" w14:textId="77777777" w:rsidR="008B2F3F" w:rsidRPr="00364A6B" w:rsidRDefault="008B2F3F" w:rsidP="00282B05">
      <w:pPr>
        <w:pStyle w:val="NoSpacing"/>
      </w:pPr>
      <w:r>
        <w:t>If you have any questions in relation to this consultation, please contact DCC via consultations@smartdcc.co.uk.</w:t>
      </w:r>
    </w:p>
    <w:p w14:paraId="67A06E1E" w14:textId="77777777" w:rsidR="004F6D2B" w:rsidRPr="002A27BF" w:rsidRDefault="004F6D2B" w:rsidP="002A27BF">
      <w:pPr>
        <w:pStyle w:val="NoSpacing"/>
      </w:pPr>
    </w:p>
    <w:sectPr w:rsidR="004F6D2B" w:rsidRPr="002A27BF" w:rsidSect="00DD6AB8">
      <w:footerReference w:type="default" r:id="rId22"/>
      <w:pgSz w:w="11900" w:h="16840" w:code="9"/>
      <w:pgMar w:top="1701" w:right="1531" w:bottom="1440" w:left="1531" w:header="340" w:footer="11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6061A" w14:textId="77777777" w:rsidR="00C77858" w:rsidRDefault="00C77858" w:rsidP="00FA568E">
      <w:pPr>
        <w:spacing w:after="0"/>
      </w:pPr>
      <w:r>
        <w:separator/>
      </w:r>
    </w:p>
  </w:endnote>
  <w:endnote w:type="continuationSeparator" w:id="0">
    <w:p w14:paraId="1E6D5DB2" w14:textId="77777777" w:rsidR="00C77858" w:rsidRDefault="00C77858"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dobe Caslon Pro">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1194" w14:textId="77777777" w:rsidR="00A6738D" w:rsidRDefault="00A6738D"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001B47" w14:textId="77777777" w:rsidR="00A6738D" w:rsidRDefault="00A6738D"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7A88" w14:textId="77777777" w:rsidR="00A6738D" w:rsidRDefault="00A6738D"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46762C" w14:textId="77777777" w:rsidR="00A6738D" w:rsidRDefault="00A6738D"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B602" w14:textId="77777777" w:rsidR="00A6738D" w:rsidRDefault="00A6738D" w:rsidP="00FF4EC2">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Template2"/>
      <w:tblW w:w="5000" w:type="pct"/>
      <w:tblBorders>
        <w:insideH w:val="none" w:sz="0" w:space="0" w:color="auto"/>
        <w:insideV w:val="none" w:sz="0" w:space="0" w:color="auto"/>
      </w:tblBorders>
      <w:tblLook w:val="0600" w:firstRow="0" w:lastRow="0" w:firstColumn="0" w:lastColumn="0" w:noHBand="1" w:noVBand="1"/>
    </w:tblPr>
    <w:tblGrid>
      <w:gridCol w:w="3210"/>
      <w:gridCol w:w="3211"/>
      <w:gridCol w:w="3211"/>
    </w:tblGrid>
    <w:tr w:rsidR="00A6738D" w:rsidRPr="00BA081A" w14:paraId="0F19A272" w14:textId="77777777" w:rsidTr="006A4E00">
      <w:trPr>
        <w:trHeight w:val="300"/>
      </w:trPr>
      <w:tc>
        <w:tcPr>
          <w:tcW w:w="1666" w:type="pct"/>
        </w:tcPr>
        <w:p w14:paraId="4DBC183E" w14:textId="77777777" w:rsidR="00A6738D" w:rsidRDefault="00A6738D" w:rsidP="00A50084">
          <w:pPr>
            <w:pStyle w:val="Footer"/>
            <w:rPr>
              <w:sz w:val="20"/>
              <w:szCs w:val="20"/>
            </w:rPr>
          </w:pPr>
          <w:r w:rsidRPr="00522609">
            <w:t>Consultation on DUIS and MMC</w:t>
          </w:r>
        </w:p>
      </w:tc>
      <w:tc>
        <w:tcPr>
          <w:tcW w:w="1667" w:type="pct"/>
        </w:tcPr>
        <w:p w14:paraId="43FAE0C9" w14:textId="77777777" w:rsidR="00A6738D" w:rsidRDefault="00A6738D" w:rsidP="00A31DF5">
          <w:pPr>
            <w:pStyle w:val="Footer"/>
            <w:jc w:val="center"/>
            <w:rPr>
              <w:sz w:val="20"/>
              <w:szCs w:val="20"/>
            </w:rPr>
          </w:pPr>
          <w:r>
            <w:t>DCC Public</w:t>
          </w:r>
        </w:p>
      </w:tc>
      <w:tc>
        <w:tcPr>
          <w:tcW w:w="1667" w:type="pct"/>
        </w:tcPr>
        <w:p w14:paraId="0A8E45D5" w14:textId="77777777" w:rsidR="00A6738D" w:rsidRPr="00BA081A" w:rsidRDefault="00C77858" w:rsidP="005056EC">
          <w:pPr>
            <w:pStyle w:val="Footer"/>
            <w:jc w:val="right"/>
            <w:rPr>
              <w:sz w:val="20"/>
              <w:szCs w:val="20"/>
            </w:rPr>
          </w:pPr>
          <w:sdt>
            <w:sdtPr>
              <w:rPr>
                <w:sz w:val="20"/>
                <w:szCs w:val="20"/>
              </w:rPr>
              <w:id w:val="539481018"/>
              <w:docPartObj>
                <w:docPartGallery w:val="Page Numbers (Top of Page)"/>
                <w:docPartUnique/>
              </w:docPartObj>
            </w:sdtPr>
            <w:sdtEndPr/>
            <w:sdtContent>
              <w:r w:rsidR="00A6738D" w:rsidRPr="00BA081A">
                <w:rPr>
                  <w:sz w:val="20"/>
                  <w:szCs w:val="20"/>
                </w:rPr>
                <w:t xml:space="preserve">Page </w:t>
              </w:r>
              <w:r w:rsidR="00A6738D" w:rsidRPr="00BA081A">
                <w:rPr>
                  <w:bCs/>
                  <w:sz w:val="20"/>
                  <w:szCs w:val="20"/>
                </w:rPr>
                <w:fldChar w:fldCharType="begin"/>
              </w:r>
              <w:r w:rsidR="00A6738D" w:rsidRPr="00BA081A">
                <w:rPr>
                  <w:bCs/>
                  <w:sz w:val="20"/>
                  <w:szCs w:val="20"/>
                </w:rPr>
                <w:instrText xml:space="preserve"> PAGE </w:instrText>
              </w:r>
              <w:r w:rsidR="00A6738D" w:rsidRPr="00BA081A">
                <w:rPr>
                  <w:bCs/>
                  <w:sz w:val="20"/>
                  <w:szCs w:val="20"/>
                </w:rPr>
                <w:fldChar w:fldCharType="separate"/>
              </w:r>
              <w:r w:rsidR="00B73D01">
                <w:rPr>
                  <w:bCs/>
                  <w:noProof/>
                  <w:sz w:val="20"/>
                  <w:szCs w:val="20"/>
                </w:rPr>
                <w:t>2</w:t>
              </w:r>
              <w:r w:rsidR="00A6738D" w:rsidRPr="00BA081A">
                <w:rPr>
                  <w:bCs/>
                  <w:sz w:val="20"/>
                  <w:szCs w:val="20"/>
                </w:rPr>
                <w:fldChar w:fldCharType="end"/>
              </w:r>
              <w:r w:rsidR="00A6738D" w:rsidRPr="00BA081A">
                <w:rPr>
                  <w:sz w:val="20"/>
                  <w:szCs w:val="20"/>
                </w:rPr>
                <w:t xml:space="preserve"> of </w:t>
              </w:r>
              <w:r w:rsidR="00A6738D" w:rsidRPr="00BA081A">
                <w:rPr>
                  <w:bCs/>
                  <w:sz w:val="20"/>
                  <w:szCs w:val="20"/>
                </w:rPr>
                <w:fldChar w:fldCharType="begin"/>
              </w:r>
              <w:r w:rsidR="00A6738D" w:rsidRPr="00BA081A">
                <w:rPr>
                  <w:bCs/>
                  <w:sz w:val="20"/>
                  <w:szCs w:val="20"/>
                </w:rPr>
                <w:instrText xml:space="preserve"> NUMPAGES  </w:instrText>
              </w:r>
              <w:r w:rsidR="00A6738D" w:rsidRPr="00BA081A">
                <w:rPr>
                  <w:bCs/>
                  <w:sz w:val="20"/>
                  <w:szCs w:val="20"/>
                </w:rPr>
                <w:fldChar w:fldCharType="separate"/>
              </w:r>
              <w:r w:rsidR="00B73D01">
                <w:rPr>
                  <w:bCs/>
                  <w:noProof/>
                  <w:sz w:val="20"/>
                  <w:szCs w:val="20"/>
                </w:rPr>
                <w:t>33</w:t>
              </w:r>
              <w:r w:rsidR="00A6738D" w:rsidRPr="00BA081A">
                <w:rPr>
                  <w:bCs/>
                  <w:sz w:val="20"/>
                  <w:szCs w:val="20"/>
                </w:rPr>
                <w:fldChar w:fldCharType="end"/>
              </w:r>
            </w:sdtContent>
          </w:sdt>
        </w:p>
      </w:tc>
    </w:tr>
  </w:tbl>
  <w:p w14:paraId="6579AD61" w14:textId="77777777" w:rsidR="00A6738D" w:rsidRPr="00E538B7" w:rsidRDefault="00A6738D" w:rsidP="00A76C49">
    <w:pPr>
      <w:pStyle w:val="Footer"/>
      <w:jc w:val="both"/>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CE80" w14:textId="77777777" w:rsidR="00A6738D" w:rsidRPr="00A11CA5" w:rsidRDefault="00A6738D" w:rsidP="00846A64">
    <w:pPr>
      <w:pStyle w:val="Footer"/>
      <w:framePr w:wrap="around" w:vAnchor="text" w:hAnchor="page" w:x="15345" w:y="214"/>
      <w:jc w:val="right"/>
      <w:rPr>
        <w:sz w:val="20"/>
        <w:szCs w:val="20"/>
      </w:rPr>
    </w:pPr>
  </w:p>
  <w:tbl>
    <w:tblPr>
      <w:tblStyle w:val="TableTemplate2"/>
      <w:tblW w:w="5178" w:type="pct"/>
      <w:tblBorders>
        <w:insideH w:val="none" w:sz="0" w:space="0" w:color="auto"/>
        <w:insideV w:val="none" w:sz="0" w:space="0" w:color="auto"/>
      </w:tblBorders>
      <w:tblLook w:val="0600" w:firstRow="0" w:lastRow="0" w:firstColumn="0" w:lastColumn="0" w:noHBand="1" w:noVBand="1"/>
    </w:tblPr>
    <w:tblGrid>
      <w:gridCol w:w="3529"/>
      <w:gridCol w:w="3224"/>
      <w:gridCol w:w="3222"/>
    </w:tblGrid>
    <w:tr w:rsidR="00A6738D" w:rsidRPr="00F8524C" w14:paraId="710C4182" w14:textId="77777777" w:rsidTr="003F0413">
      <w:trPr>
        <w:trHeight w:val="332"/>
      </w:trPr>
      <w:tc>
        <w:tcPr>
          <w:tcW w:w="1769" w:type="pct"/>
        </w:tcPr>
        <w:p w14:paraId="557BC8FC" w14:textId="77777777" w:rsidR="00A6738D" w:rsidRDefault="003F0413" w:rsidP="005056EC">
          <w:pPr>
            <w:pStyle w:val="Footer"/>
            <w:jc w:val="both"/>
            <w:rPr>
              <w:sz w:val="20"/>
              <w:szCs w:val="20"/>
            </w:rPr>
          </w:pPr>
          <w:r>
            <w:t xml:space="preserve">Consultation on changes to the </w:t>
          </w:r>
          <w:r w:rsidR="00A6738D">
            <w:t>DUIS</w:t>
          </w:r>
          <w:r>
            <w:t xml:space="preserve"> and M</w:t>
          </w:r>
          <w:r w:rsidR="00A6738D">
            <w:t>MC</w:t>
          </w:r>
          <w:r>
            <w:t xml:space="preserve"> to support the November 2020 SEC Release</w:t>
          </w:r>
        </w:p>
      </w:tc>
      <w:tc>
        <w:tcPr>
          <w:tcW w:w="1616" w:type="pct"/>
        </w:tcPr>
        <w:p w14:paraId="08DA4624" w14:textId="77777777" w:rsidR="00A6738D" w:rsidRDefault="00A6738D" w:rsidP="00AA542B">
          <w:pPr>
            <w:pStyle w:val="Footer"/>
            <w:jc w:val="center"/>
            <w:rPr>
              <w:sz w:val="20"/>
              <w:szCs w:val="20"/>
            </w:rPr>
          </w:pPr>
          <w:r>
            <w:t>DCC Public</w:t>
          </w:r>
        </w:p>
      </w:tc>
      <w:tc>
        <w:tcPr>
          <w:tcW w:w="1615" w:type="pct"/>
        </w:tcPr>
        <w:p w14:paraId="38C17758" w14:textId="77777777" w:rsidR="00A6738D" w:rsidRPr="00F8524C" w:rsidRDefault="00C77858" w:rsidP="005056EC">
          <w:pPr>
            <w:pStyle w:val="Footer"/>
            <w:jc w:val="right"/>
            <w:rPr>
              <w:sz w:val="20"/>
              <w:szCs w:val="20"/>
            </w:rPr>
          </w:pPr>
          <w:sdt>
            <w:sdtPr>
              <w:rPr>
                <w:sz w:val="20"/>
                <w:szCs w:val="20"/>
              </w:rPr>
              <w:id w:val="-496653063"/>
              <w:docPartObj>
                <w:docPartGallery w:val="Page Numbers (Top of Page)"/>
                <w:docPartUnique/>
              </w:docPartObj>
            </w:sdtPr>
            <w:sdtEndPr/>
            <w:sdtContent>
              <w:r w:rsidR="00A6738D" w:rsidRPr="00F8524C">
                <w:rPr>
                  <w:sz w:val="20"/>
                  <w:szCs w:val="20"/>
                </w:rPr>
                <w:t xml:space="preserve">Page </w:t>
              </w:r>
              <w:r w:rsidR="00A6738D" w:rsidRPr="00F8524C">
                <w:rPr>
                  <w:bCs/>
                  <w:sz w:val="20"/>
                  <w:szCs w:val="20"/>
                </w:rPr>
                <w:fldChar w:fldCharType="begin"/>
              </w:r>
              <w:r w:rsidR="00A6738D" w:rsidRPr="00F8524C">
                <w:rPr>
                  <w:bCs/>
                  <w:sz w:val="20"/>
                  <w:szCs w:val="20"/>
                </w:rPr>
                <w:instrText xml:space="preserve"> PAGE </w:instrText>
              </w:r>
              <w:r w:rsidR="00A6738D" w:rsidRPr="00F8524C">
                <w:rPr>
                  <w:bCs/>
                  <w:sz w:val="20"/>
                  <w:szCs w:val="20"/>
                </w:rPr>
                <w:fldChar w:fldCharType="separate"/>
              </w:r>
              <w:r w:rsidR="00B73D01">
                <w:rPr>
                  <w:bCs/>
                  <w:noProof/>
                  <w:sz w:val="20"/>
                  <w:szCs w:val="20"/>
                </w:rPr>
                <w:t>33</w:t>
              </w:r>
              <w:r w:rsidR="00A6738D" w:rsidRPr="00F8524C">
                <w:rPr>
                  <w:bCs/>
                  <w:sz w:val="20"/>
                  <w:szCs w:val="20"/>
                </w:rPr>
                <w:fldChar w:fldCharType="end"/>
              </w:r>
              <w:r w:rsidR="00A6738D" w:rsidRPr="00F8524C">
                <w:rPr>
                  <w:sz w:val="20"/>
                  <w:szCs w:val="20"/>
                </w:rPr>
                <w:t xml:space="preserve"> of </w:t>
              </w:r>
              <w:r w:rsidR="00A6738D" w:rsidRPr="00F8524C">
                <w:rPr>
                  <w:bCs/>
                  <w:sz w:val="20"/>
                  <w:szCs w:val="20"/>
                </w:rPr>
                <w:fldChar w:fldCharType="begin"/>
              </w:r>
              <w:r w:rsidR="00A6738D" w:rsidRPr="00F8524C">
                <w:rPr>
                  <w:bCs/>
                  <w:sz w:val="20"/>
                  <w:szCs w:val="20"/>
                </w:rPr>
                <w:instrText xml:space="preserve"> NUMPAGES  </w:instrText>
              </w:r>
              <w:r w:rsidR="00A6738D" w:rsidRPr="00F8524C">
                <w:rPr>
                  <w:bCs/>
                  <w:sz w:val="20"/>
                  <w:szCs w:val="20"/>
                </w:rPr>
                <w:fldChar w:fldCharType="separate"/>
              </w:r>
              <w:r w:rsidR="00B73D01">
                <w:rPr>
                  <w:bCs/>
                  <w:noProof/>
                  <w:sz w:val="20"/>
                  <w:szCs w:val="20"/>
                </w:rPr>
                <w:t>33</w:t>
              </w:r>
              <w:r w:rsidR="00A6738D" w:rsidRPr="00F8524C">
                <w:rPr>
                  <w:bCs/>
                  <w:sz w:val="20"/>
                  <w:szCs w:val="20"/>
                </w:rPr>
                <w:fldChar w:fldCharType="end"/>
              </w:r>
            </w:sdtContent>
          </w:sdt>
        </w:p>
      </w:tc>
    </w:tr>
    <w:tr w:rsidR="00A6738D" w:rsidRPr="00F8524C" w14:paraId="7D52741B" w14:textId="77777777" w:rsidTr="003F0413">
      <w:trPr>
        <w:trHeight w:val="309"/>
      </w:trPr>
      <w:tc>
        <w:tcPr>
          <w:tcW w:w="1769" w:type="pct"/>
        </w:tcPr>
        <w:p w14:paraId="7E3A108F" w14:textId="77777777" w:rsidR="00A6738D" w:rsidRDefault="00A6738D" w:rsidP="005056EC">
          <w:pPr>
            <w:pStyle w:val="Footer"/>
            <w:jc w:val="both"/>
          </w:pPr>
        </w:p>
      </w:tc>
      <w:tc>
        <w:tcPr>
          <w:tcW w:w="1616" w:type="pct"/>
        </w:tcPr>
        <w:p w14:paraId="149A335D" w14:textId="77777777" w:rsidR="00A6738D" w:rsidRDefault="00A6738D" w:rsidP="00AA542B">
          <w:pPr>
            <w:pStyle w:val="Footer"/>
            <w:jc w:val="center"/>
          </w:pPr>
        </w:p>
      </w:tc>
      <w:tc>
        <w:tcPr>
          <w:tcW w:w="1615" w:type="pct"/>
        </w:tcPr>
        <w:p w14:paraId="7AB14289" w14:textId="77777777" w:rsidR="00A6738D" w:rsidRPr="00F8524C" w:rsidRDefault="00A6738D" w:rsidP="005056EC">
          <w:pPr>
            <w:pStyle w:val="Footer"/>
            <w:jc w:val="right"/>
            <w:rPr>
              <w:sz w:val="20"/>
              <w:szCs w:val="20"/>
            </w:rPr>
          </w:pPr>
        </w:p>
      </w:tc>
    </w:tr>
  </w:tbl>
  <w:p w14:paraId="5F3D3734" w14:textId="77777777" w:rsidR="00A6738D" w:rsidRPr="00B83C3C" w:rsidRDefault="00A6738D" w:rsidP="00456349">
    <w:pPr>
      <w:pStyle w:val="Footer"/>
      <w:jc w:val="both"/>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FE521" w14:textId="77777777" w:rsidR="00C77858" w:rsidRDefault="00C77858" w:rsidP="00FA568E">
      <w:pPr>
        <w:spacing w:after="0"/>
      </w:pPr>
      <w:r>
        <w:separator/>
      </w:r>
    </w:p>
  </w:footnote>
  <w:footnote w:type="continuationSeparator" w:id="0">
    <w:p w14:paraId="08ED2ADB" w14:textId="77777777" w:rsidR="00C77858" w:rsidRDefault="00C77858"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7C8A" w14:textId="77777777" w:rsidR="00A6738D" w:rsidRDefault="00A6738D" w:rsidP="00796E0C">
    <w:pPr>
      <w:ind w:hanging="1134"/>
    </w:pPr>
  </w:p>
  <w:p w14:paraId="07E28990" w14:textId="77777777" w:rsidR="00A6738D" w:rsidRDefault="00A673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A9004" w14:textId="77777777" w:rsidR="00A6738D" w:rsidRDefault="00A6738D" w:rsidP="00796E0C">
    <w:r>
      <w:rPr>
        <w:noProof/>
        <w:lang w:eastAsia="en-GB"/>
      </w:rPr>
      <mc:AlternateContent>
        <mc:Choice Requires="wpg">
          <w:drawing>
            <wp:anchor distT="0" distB="0" distL="114300" distR="114300" simplePos="0" relativeHeight="251654144" behindDoc="1" locked="0" layoutInCell="1" allowOverlap="1" wp14:anchorId="613F0103" wp14:editId="4916C9C6">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00F8B7FF" id="Group 4" o:spid="_x0000_s1026" style="position:absolute;margin-left:-31.35pt;margin-top:20.6pt;width:1244pt;height:54.4pt;z-index:-251662336"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NPAAAAAFJnaHRsb25nAAAK&#10;c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D5oAAAABAAAAoAAAADMAAAHgAABfoAAAD34AGAAB/9j/7QAMQWRvYmVfQ00AAf/uAA5BZG9i&#10;ZQBkgAAAAAH/2wCEAAwICAgJCAwJCQwRCwoLERUPDAwPFRgTExUTExgRDAwMDAwMEQwMDAwMDAwM&#10;DAwMDAwMDAwMDAwMDAwMDAwMDAwBDQsLDQ4NEA4OEBQODg4UFA4ODg4UEQwMDAwMEREMDAwMDAwR&#10;DAwMDAwMDAwMDAwMDAwMDAwMDAwMDAwMDAwMDP/AABEIAD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EBAQEBAQEBAQEBAQEBAQEBAQIBAQEBAQECAgICAgICAgICAgICAgMDAwMDAwMDAwMDAwMD&#10;AwEBAQEBAQECAQECAwICAgMDAwMDAwMDAwMDAwMDAwMDAwMDAwMDAwMDAwMDAwMDAwMDAwMDAwMD&#10;AwMDAwMDAwMD/8AAEQgDTwpxAwERAAIRAQMRAf/dAAQBT//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NU/wCFLf8AMq3t8ofmHu/4lbN3NW0fxz+Km5aj&#10;ZtRt7HVkkWO3z3hho2oewd3bkp4SFnkw1Y1Tt7GQza1pxT1U8Whq6ZRkL7ecvQ7btKbpMtbi5Gqp&#10;4rGcqo9NQox9agH4R08i0FetZ73InV+ve/de697917r6SX/CYb+Y9vT5f/F/evx17o3HWbp7d+KE&#10;u18dhd1Zmreqz28el91QVNPs18tV1BMtZW4Kpx9ViqmrYlmpWxvmLztJLJj77j8vw7VuSX9mumK6&#10;qSo4LItNVPQMCGA9dVMYDLihqOtnr3HH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Ef+FMWeyuF/k9/Iqmx&#10;kksMe4t19F4HLSQllb+FP3Rg8rLGzpYhZJaSGNx9GVihuGI9jf27RX5rty34VkI+3w2H+XqyfF18&#10;uH3kl0/1737r3Xvfuvde9+6919Or/hLnncpl/wCUj1vj8hJK9Jtft/u7BYNZGJSHF1G8W3NNHACe&#10;FNbkaxyB/aZj9SfeOfuSipzTIy8WjjJ+3TT/AAAdMv8AF1sRewF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b39n8rurvfuvdGdklmzm5O2+&#10;x8/mZp2Lzy5XMbxrcjkZJmYkl2mkcsSTz7y/sUWKyhjT4VRAPsCgDpSOgl9quvde9+691737r3W1&#10;D/wkVzuTof5j3cOCp5JTis78PN/T5OmBPh+4w/bux5cbXOtwNcXmmhQkGwmYW5uI0900U8vxOeKz&#10;rT80kqP9Xp1STh19Gv3APT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jT+cr8Tdy/Dn+Y58m+tMviqig2vuvsTcPcPVVa0EkdDme&#10;r+1c1U7r22+LncATLjnmqcHVSLx93Q1Cf2feUvKW6R7ty/bXCmrKgjf1DoApr9uGHyYdPqajqr72&#10;JOrde9+691737r3W7t/wj8+LG44M38o/mhm8XUUO26nbuI+OXXeSnhdI9wVdVmaTsLs9qRpALxUL&#10;Y/bMXkTUryTSpcPA49w57rblGUttoQ1aplYemCqftq/7B69NSHy63lvcM9N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kT/zmezsz23/ADUPnfubOVU1XVYX5H9h9Y0jTOzeDDdM5Y9R4KliDfpSOjwkKqBx+fz7yn5R&#10;tkteWbKNBQGJX/OQaz/Nun1wo6rL9iLq3XvfuvdHg/lndiZfqn+Yd8I994WpmpqnD/KPpGmrDAzL&#10;JVYHPdg0G3d0Yy6kHTV42rq6Vx+VkINxx7JuYrdLrYbyB8gwyftCkg/kQD1o5HX2LPeJ/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6n8zn/t5P/MJ/wDF4vlj/wC/6z/v&#10;LDlz/lXrD/nng/6tL0oXgOiPeznrfXvfuvdGa+FH/ZZXxJ/8Wb6F/wDfqYr2Xbx/ySLr/mjL/wAc&#10;brR4dfZy94j9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x1P5nP/byf+YT/AOLxfLH/AN/1n/eWHLn/ACr1h/zzwf8AVpelC8B0R72c9b697917ozXwo/7L&#10;K+JP/izfQv8A79TFey7eP+SRdf8ANGX/AI43Wjw6+zl7xH6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3fzWvmTS/A/4FfIL5DQV0&#10;FJvbEbRm2j1JBKY3kre299t/djYjw0sn+fSgqqj+L1cI5NJR1BuNNwfcsbSd73uCwIqhbU/yRct9&#10;lQNI+ZHW1FTTr5BdVVVNdU1FbW1E9ZWVk81VV1dVNJUVNVU1EhlnqKieUl3kdyWd2JJJJJJPvKoA&#10;KKDAHSjrB7317r3v3XutiP8A4TJ/Dz/Zmf5ke1+ztwYv73rv4k4CfuzMSzw+Sgn7BM/8A6hxTSWO&#10;ipjyksm4KX6X/hEgv+CAvcXdv3dy+1tGaSXR8Meuni5+ynaf9P1RzRevp0+8c+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Uf+YB/2Qd82f8AxUf5I/8Avm8z7NNj/wCS3Z/814v+&#10;ri9bHEdfGr95a9KOve/de697917q5j/hPf8A9vivhR/4dXZv/vit0+wlz3/yqd5/pU/6uJ1V/hPX&#10;1dPeMfT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CH/CuT5p/307p6W+C208t5cF0&#10;ziI+5e2qWmn1QS9mb7xr0OwcNkYL+moxO3ZJ6+M2s0WcXklbCcPazZ/Bs5t6lHdMfDT/AEimrEfJ&#10;nx9qdOxjFetOL3LPTnXvfuvde9+6919M/wD4TAfDz/Zb/wCXNi+4Nw4v7HsL5ebnm7ar5KiHxZCD&#10;rTDLJtnqTFSsBZ6eWlSu3DSNc+jL8kfpGO3uPu37w382kZrHajQPTWcuftrRT/pOmXNTTrY99x/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H/mAf9kHfNn/AMVH+SP/AL5vM+zT&#10;Y/8Akt2f/NeL/q4vWxxHXxq/eWvSjr3v3Xuve/de6uY/4T3/APb4r4Uf+HV2b/74rdPsJc9/8qne&#10;f6VP+ridVf4T19XT3jH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R/5gH/ZB3zZ/wDFR/kj/wC+bzPs02P/AJLdn/zXi/6uL1scR18av3lr0o697917r3v3XurmP+E9&#10;/wD2+K+FH/h1dm/++K3T7CXPf/Kp3n+lT/q4nVX+E9fV094x9M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qn/Crr5p/wChX4Z7M+Ju1Mt9tvn5X7p826oqWbTV0XTHWNbS57PLMYT5If4rm3w1&#10;HGWIWoposjD6lEgEme2O0fWbu+6SjstV7fnI9QP95XUfkSp6vGM16+c97n3p7r3v3Xuve/de63Gv&#10;+Einw8/vl3h3r829zYvy4TprbsfTXWFXUw6oJOxuwqVclvjK46cC61OK2/HBRSgmxizf0J5WJvdP&#10;dvCs4NnjOZj4j/6RcKD8map+1Om5DinW/l7g/p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H/mAf9kHfNn/AMVH+SP/AL5vM+zTY/8Akt2f/NeL/q4vWxxHXxq/eWvSjr3v&#10;3Xuve/de6uY/4T3/APb4r4Uf+HV2b/74rdPsJc9/8qnef6VP+ridVf4T19XT3jH0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m/wDnn/NP/Z4f5j3eG/cHlv4p1f1jXr0R09JDN56CbZHWldUU&#10;FZnsdKp0vBms3Ll83TvpDeGriRhdPeT/ACXtH7m5fhgcUkkHiSeupwDQ/NV0qfmD0+ooOqg/Yq6t&#10;1737r3XgCSABcngAckk/ge/de6+uR/Jp+HZ+D38un479NZfFfwrsPL7YXtXt6KWHw5Bezuzgu5s5&#10;isqBYNPhqeSj2/qA5joI+T+o4tc27t++d/uLtDWMHRH6aEwCPkxq3+26YY1PVonsN9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j8meva/tz43/ACC6pxSh8p2d0j2v17jU&#10;LKgev3psOv23RqXYgAGSpUXJAHtZt062u4QXTcI5EY/YrA/5OvDBr18WeppqmiqaijrKeakq6SeW&#10;mqqWpieCopqmCQxT09RDKAyOjAq6sAQQQRf3l4CCKjIPSnrD7317r3v3Xur9f+EzXWGZ7C/m9dCZ&#10;7HUstRiuoNnd09m7pljQstHiH6tyfXONqZnsQinMbixcdz9S4UckH2B/cS5SDlWdGOZWjRft1hz/&#10;AMZRuqP8PX1F/eN3T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oflRub4c/y1vk73Lsimy77&#10;6k2fTdcbLyuIpqmV9qbk7Wy0HX9FvWqrIAVpFw65CTIU881o2qoqeA3aZVIl5Q2yPduYba0mpo1a&#10;2B/EEBbT89VKEDyJPl1ZRU9fI795SdP9e9+691737r3V+P8Awnq/ltZb52/NfbG/t5belqfjf8Yc&#10;xguze0cjW0pfDbp3Xjqv+IdcdWI0gMc75Kvp1rcnAVZP4ZS1UchR6in8gI575hXZdnaCFqXFyCiA&#10;cVU4d/lQGgP8RHoeqOaDr6jfvG3p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p w14:paraId="6203C2E1" w14:textId="77777777" w:rsidR="00A6738D" w:rsidRDefault="00A6738D" w:rsidP="00796E0C">
    <w:pPr>
      <w:ind w:hanging="1134"/>
    </w:pPr>
  </w:p>
  <w:p w14:paraId="45581697" w14:textId="77777777" w:rsidR="00A6738D" w:rsidRPr="00796E0C" w:rsidRDefault="00A6738D" w:rsidP="00796E0C">
    <w:r>
      <w:rPr>
        <w:noProof/>
        <w:lang w:eastAsia="en-GB"/>
      </w:rPr>
      <w:drawing>
        <wp:anchor distT="0" distB="0" distL="114300" distR="114300" simplePos="0" relativeHeight="251655168" behindDoc="1" locked="0" layoutInCell="1" allowOverlap="1" wp14:anchorId="0A478A2C" wp14:editId="758C7A45">
          <wp:simplePos x="0" y="0"/>
          <wp:positionH relativeFrom="column">
            <wp:posOffset>-1932750</wp:posOffset>
          </wp:positionH>
          <wp:positionV relativeFrom="paragraph">
            <wp:posOffset>4187190</wp:posOffset>
          </wp:positionV>
          <wp:extent cx="5270500" cy="5393690"/>
          <wp:effectExtent l="0" t="0" r="6350" b="0"/>
          <wp:wrapNone/>
          <wp:docPr id="1" name="Picture 1" descr="RR Studio Data 2:Clients 2:DCC:2015:15101 DCC Powerpoint and Word Templates Revisions:Version 3:fro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R Studio Data 2:Clients 2:DCC:2015:15101 DCC Powerpoint and Word Templates Revisions:Version 3:front-icon.png"/>
                  <pic:cNvPicPr>
                    <a:picLocks noChangeAspect="1" noChangeArrowheads="1"/>
                  </pic:cNvPicPr>
                </pic:nvPicPr>
                <pic:blipFill>
                  <a:blip r:embed="rId3">
                    <a:alphaModFix amt="31000"/>
                    <a:extLst>
                      <a:ext uri="{28A0092B-C50C-407E-A947-70E740481C1C}">
                        <a14:useLocalDpi xmlns:a14="http://schemas.microsoft.com/office/drawing/2010/main" val="0"/>
                      </a:ext>
                    </a:extLst>
                  </a:blip>
                  <a:srcRect/>
                  <a:stretch>
                    <a:fillRect/>
                  </a:stretch>
                </pic:blipFill>
                <pic:spPr bwMode="auto">
                  <a:xfrm>
                    <a:off x="0" y="0"/>
                    <a:ext cx="5270500" cy="539369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F9C5" w14:textId="77777777" w:rsidR="00A6738D" w:rsidRDefault="00A6738D" w:rsidP="008F5A2C">
    <w:r>
      <w:rPr>
        <w:noProof/>
        <w:lang w:eastAsia="en-GB"/>
      </w:rPr>
      <mc:AlternateContent>
        <mc:Choice Requires="wpg">
          <w:drawing>
            <wp:anchor distT="0" distB="0" distL="114300" distR="114300" simplePos="0" relativeHeight="251659264" behindDoc="0" locked="1" layoutInCell="1" allowOverlap="1" wp14:anchorId="293BA36D" wp14:editId="6FF957E6">
              <wp:simplePos x="0" y="0"/>
              <wp:positionH relativeFrom="column">
                <wp:posOffset>-311150</wp:posOffset>
              </wp:positionH>
              <wp:positionV relativeFrom="page">
                <wp:posOffset>228600</wp:posOffset>
              </wp:positionV>
              <wp:extent cx="15087600" cy="687070"/>
              <wp:effectExtent l="0" t="0" r="19050"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87070"/>
                        <a:chOff x="0" y="0"/>
                        <a:chExt cx="15087600" cy="688340"/>
                      </a:xfrm>
                    </wpg:grpSpPr>
                    <wps:wsp>
                      <wps:cNvPr id="7" name="Straight Connector 7"/>
                      <wps:cNvCnPr/>
                      <wps:spPr bwMode="auto">
                        <a:xfrm>
                          <a:off x="0" y="688340"/>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 name="Picture 8"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9333" y="0"/>
                          <a:ext cx="1919112" cy="609600"/>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546C1C42" id="Group 6" o:spid="_x0000_s1026" style="position:absolute;margin-left:-24.5pt;margin-top:18pt;width:1188pt;height:54.1pt;z-index:251659264;mso-position-vertical-relative:page;mso-height-relative:margin" coordsize="150876,6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DTwAAAABSZ2h0bG9uZwAA&#10;CnE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AAAAAQAAAKAAAAAzAAAB4AAAX6AAAA9+ABg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uAA5BZG9iZQBkQAAAAAH/2wCEAAEBAQEB&#10;AQEBAQEBAQEBAQEBAQEBAQEBAQEBAQECAQEBAQEBAgICAgICAgICAgICAgIDAwMDAwMDAwMDAwMD&#10;AwMBAQEBAQEBAgEBAgMCAgIDAwMDAwMDAwMDAwMDAwMDAwMDAwMDAwMDAwMDAwMDAwMDAwMDAwMD&#10;AwMDAwMDAwMDA//AABEIA08KcQMBEQACEQEDEQH/3QAEAU//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&#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zVP8AhS3/ADKt7fKH5h7v+JWzdzVtH8c/ipuW&#10;o2bUbex1ZJFjt894YaNqHsHd25KeEhZ5MNWNU7exkM2tacU9VPFoaumUZC+3nL0O27Sm6TLW4uRq&#10;qeKxnKqPTUKMfWoB+EdPItBXrWe9yJ1fr3v3Xuve/de6+kl/wmG/mPb0+X/xf3r8de6Nx1m6e3fi&#10;hLtfHYXdWZq3qs9vHpfdUFTT7NfLVdQTLWVuCqcfVYqpq2JZqVsb5i87SSyY++4/L8O1bkl/Zrpi&#10;uqkqOCyLTVT0DAhgPXVTGAy4oajrZ69xx1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H/hTFnsrhf5PfyKp&#10;sZJLDHuLdfReBy0kJZW/hT90YPKyxs6WIWSWkhjcfRlYobhiPY39u0V+a7ct+FZCPt8Nh/l6snxd&#10;fLh95JdP9e9+691737r3XvfuvdfTq/4S553KZf8AlI9b4/ISSvSbX7f7uwWDWRiUhxdRvFtzTRwA&#10;nhTW5Gscgf2mY/Un3jn7koqc0yMvFo4yft00/wAAHTL/ABdbEXsBdU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im9/Z/K7q737r3RnZJZs5uTt&#10;vsfP5madi88uVzG8a3I5GSZmJJdppHLEk8+8v7FFisoY0+FUQD7AoA6UjoJfarr3Xvfuvde9+691&#10;tQ/8JFc7k6H+Y93DgqeSU4rO/Dzf0+TpgT4fuMP27seXG1zrcDXF5poUJBsJmFubiNPdNFPL8Tni&#10;s60/NJKj/V6dUk4dfRr9wD0z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I0/nK/E3cvw5/mOfJvrTL4qooNr7r7E3D3D1VWtBJHQ5&#10;nq/tXNVO69tvi53AEy455qnB1Ui8fd0NQn9n3lLyluke7cv21wpqyoI39Q6AKa/bhh8mHT6mo6q+&#10;9iTq3Xvfuvde9+691u7f8I/PixuODN/KP5oZvF1FDtup27iPjl13kp4XSPcFXVZmk7C7PakaQC8V&#10;C2P2zF5E1K8k0qXDwOPcOe625RlLbaENWqZWHpgqn7av+wevTUh8ut5b3DPT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5E/85ns7M9t/wA1D537mzlVNV1WF+R/YfWNI0zs3gw3TOWPUeCpYg36Ujo8JCqgcfn8+8p+&#10;UbZLXlmyjQUBiV/zkGs/zbp9cKOqy/Yi6t1737r3R4P5Z3YmX6p/mHfCPfeFqZqapw/yj6RpqwwM&#10;yyVWBz3YNBt3dGMupB01eNq6ulcflZCDcceybmK3S62G8gfIMMn7QpIP5EA9aOR19iz3if0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p/M5/7eT/zCf8AxeL5Y/8Av+s/&#10;7yw5c/5V6w/554P+rS9KF4Doj3s5631737r3RmvhR/2WV8Sf/Fm+hf8A36mK9l28f8ki6/5oy/8A&#10;HG60eHX2cveI/S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dT+Zz/28n/mE/wDi8Xyx/wDf9Z/3lhy5/wAq9Yf888H/AFaXpQvAdEe9nPW+ve/de6M18KP+&#10;yyviT/4s30L/AO/UxXsu3j/kkXX/ADRl/wCON1o8Ovs5e8R+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H/mAf9kHfNn/AMVH+SP/AL5vM+zTY/8Akt2f&#10;/NeL/q4vWxxHXxq/eWvSjr3v3Xuve/de6uY/4T3/APb4r4Uf+HV2b/74rdPsJc9/8qnef6VP+rid&#10;Vf4T19XT3jH0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d381r5k0vwP+BXyC+Q0F&#10;dBSb2xG0Zto9SQSmN5K3tvfbf3Y2I8NLJ/n0oKqo/i9XCOTSUdQbjTcH3LG0ne97gsCKoW1P8kXL&#10;fZUDSPmR1tRU06+QXVVVTXVNRW1tRPWVlZPNVVdXVTSVFTVVNRIZZ6ionlJd5HclndiSSSSST7yq&#10;ACigwB0o6we99e697917rYj/AOEyfw8/2Zn+ZHtfs7cGL+967+JOAn7szEs8PkoJ+wTP/AOocU0l&#10;joqY8pLJuCl+l/4RIL/ggL3F3b93cvtbRmkl0fDHrp4ufsp2n/T9Uc0Xr6dPvHPp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H/mAf9kHfNn/AMVH+SP/AL5vM+zTY/8Akt2f/NeL&#10;/q4vWxxHXxq/eWvSjr3v3Xuve/de6uY/4T3/APb4r4Uf+HV2b/74rdPsJc9/8qnef6VP+ridVf4T&#10;19XT3jH0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gh/wrk+af99O6elvgttPLeXB&#10;dM4iPuXtqlpp9UEvZm+8a9DsHDZGC/pqMTt2SevjNrNFnF5JWwnD2s2fwbObepR3THw0/wBIpqxH&#10;yZ8fanTsYxXrTi9yz051737r3XvfuvdfTP8A+EwHw8/2W/8AlzYvuDcOL+x7C+Xm55u2q+Soh8WQ&#10;g60wyybZ6kxUrAWenlpUrtw0jXPoy/JH6Rjt7j7t+8N/NpGax2o0D01nLn7a0U/6TplzU062Pfcf&#10;9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R/5gH/ZB3zZ/wDFR/kj/wC+bzPs&#10;02P/AJLdn/zXi/6uL1scR18av3lr0o697917r3v3XurmP+E9/wD2+K+FH/h1dm/++K3T7CXPf/Kp&#10;3n+lT/q4nVX+E9fV094x9M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f+YB/2Qd82f8AxUf5I/8Avm8z7NNj/wCS3Z/814v+ri9bHEdfGr95a9KOve/de697917q5j/h&#10;Pf8A9vivhR/4dXZv/vit0+wlz3/yqd5/pU/6uJ1V/hPX1dPeMfT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qp/wq6+af8AoV+GezPibtTLfbb5+V+6fNuqKlm01dF0x1jW0uezyzGE+SH+K5t8&#10;NRxliFqKaLIw+pRIBJntjtH1m7vuko7LVe35yPUD/eV1H5EqerxjNevnPe596e697917r3v3Xutx&#10;r/hIp8PP75d4d6/Nvc2L8uE6a27H011hV1MOqCTsbsKlXJb4yuOnAutTitvxwUUoJsYs39CeVib3&#10;T3bwrODZ4zmY+I/+kXCg/JmqftTpuQ4p1v5e4P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R/5gH/ZB3zZ/wDFR/kj/wC+bzPs02P/AJLdn/zXi/6uL1scR18av3lr0o69&#10;7917r3v3XurmP+E9/wD2+K+FH/h1dm/++K3T7CXPf/Kp3n+lT/q4nVX+E9fV094x9M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Jv8A55/zT/2eH+Y93hv3B5b+KdX9Y169EdPSQzeegm2R1pXV&#10;FBWZ7HSqdLwZrNy5fN076Q3hq4kYXT3k/wAl7R+5uX4YHFJJB4knrqcA0PzVdKn5g9PqKDqoP2Ku&#10;rde9+6914AkgAXJ4AHJJP4Hv3Xuvrkfyafh2fg9/Lp+O/TWXxX8K7Dy+2F7V7eilh8OQXs7s4Lub&#10;OYrKgWDT4anko9v6gOY6CPk/qOLXNu7fvnf7i7Q1jB0R+mhMAj5Mat/tumGNT1aJ7Df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I/Jnr2v7c+N/wAguqcUofKdndI9r9e4&#10;1CyoHr96bDr9t0al2IABkqVFyQB7WbdOtruEF03CORGP2KwP+Trwwa9fFnqaapoqmoo6ynmpKukn&#10;lpqqlqYngqKapgkMU9PUQygMjowKurAEEEEX95eAgioyD0p6w+99e697917q/X/hM11hmewv5vXQ&#10;mex1LLUYrqDZ3dPZu6ZY0LLR4h+rcn1zjamZ7EIpzG4sXHc/UuFHJB9gf3EuUg5VnRjmVo0X7dYc&#10;/wDGUbqj/D19Rf3jd0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b/wA6H5Ubm+HP8tb5O9y7Ipsu&#10;++pNn03XGy8riKaplfam5O1stB1/Rb1qqyAFaRcOuQkyFPPNaNqqKngN2mVSJeUNsj3bmG2tJqaN&#10;WtgfxBAW0/PVShA8iT5dWUVPXyO/eUnT/Xvfuvde9+691fj/AMJ6v5bWW+dvzX2xv7eW3pan43/G&#10;HMYLs3tHI1tKXw26d146r/iHXHViNIDHO+Sr6da3JwFWT+GUtVHIUeop/ICOe+YV2XZ2ghalxcgo&#10;gHFVOHf5UBoD/ER6Hqjmg6+o37xt6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">
              <v:line id="Straight Connector 7" o:spid="_x0000_s1027" style="position:absolute;visibility:visible;mso-wrap-style:square" from="0,6883" to="150876,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RR Studio Data 2:Clients 2:DCC:2014:13301 DCC Branding:LOGO:DCC_Logos_Jan2014:DCC_final_Logo_RGB.jpg" style="position:absolute;left:1693;width:1919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">
                <v:imagedata r:id="rId2" o:title="DCC_final_Logo_RGB"/>
              </v:shape>
              <w10:wrap anchory="page"/>
              <w10:anchorlock/>
            </v:group>
          </w:pict>
        </mc:Fallback>
      </mc:AlternateContent>
    </w:r>
  </w:p>
  <w:p w14:paraId="3DAFC844" w14:textId="77777777" w:rsidR="00A6738D" w:rsidRDefault="00A6738D" w:rsidP="000F62B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5AE96" w14:textId="77777777" w:rsidR="00A6738D" w:rsidRDefault="00A673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D3EEEB7E"/>
    <w:lvl w:ilvl="0">
      <w:start w:val="1"/>
      <w:numFmt w:val="decimal"/>
      <w:pStyle w:val="ListNumber4"/>
      <w:lvlText w:val="%1."/>
      <w:lvlJc w:val="left"/>
      <w:pPr>
        <w:tabs>
          <w:tab w:val="num" w:pos="1209"/>
        </w:tabs>
        <w:ind w:left="1209" w:hanging="360"/>
      </w:pPr>
    </w:lvl>
  </w:abstractNum>
  <w:abstractNum w:abstractNumId="2" w15:restartNumberingAfterBreak="0">
    <w:nsid w:val="053F7602"/>
    <w:multiLevelType w:val="hybridMultilevel"/>
    <w:tmpl w:val="073866DC"/>
    <w:lvl w:ilvl="0" w:tplc="7EF610F4">
      <w:start w:val="1"/>
      <w:numFmt w:val="bullet"/>
      <w:pStyle w:val="CaseStudyQuoteBullets"/>
      <w:lvlText w:val=""/>
      <w:lvlJc w:val="left"/>
      <w:pPr>
        <w:ind w:left="360" w:hanging="360"/>
      </w:pPr>
      <w:rPr>
        <w:rFonts w:ascii="Wingdings" w:hAnsi="Wingdings" w:hint="default"/>
        <w:b w:val="0"/>
        <w:bCs w:val="0"/>
        <w:i w:val="0"/>
        <w:iCs w:val="0"/>
        <w:color w:val="auto"/>
        <w:sz w:val="28"/>
        <w:szCs w:val="28"/>
      </w:rPr>
    </w:lvl>
    <w:lvl w:ilvl="1" w:tplc="FFC82C90">
      <w:start w:val="1"/>
      <w:numFmt w:val="bullet"/>
      <w:lvlText w:val="o"/>
      <w:lvlJc w:val="left"/>
      <w:pPr>
        <w:ind w:left="1440" w:hanging="360"/>
      </w:pPr>
      <w:rPr>
        <w:rFonts w:ascii="Courier New" w:hAnsi="Courier New" w:hint="default"/>
      </w:rPr>
    </w:lvl>
    <w:lvl w:ilvl="2" w:tplc="FA6829DC" w:tentative="1">
      <w:start w:val="1"/>
      <w:numFmt w:val="bullet"/>
      <w:lvlText w:val=""/>
      <w:lvlJc w:val="left"/>
      <w:pPr>
        <w:ind w:left="2160" w:hanging="360"/>
      </w:pPr>
      <w:rPr>
        <w:rFonts w:ascii="Wingdings" w:hAnsi="Wingdings" w:hint="default"/>
      </w:rPr>
    </w:lvl>
    <w:lvl w:ilvl="3" w:tplc="49E2ED40" w:tentative="1">
      <w:start w:val="1"/>
      <w:numFmt w:val="bullet"/>
      <w:lvlText w:val=""/>
      <w:lvlJc w:val="left"/>
      <w:pPr>
        <w:ind w:left="2880" w:hanging="360"/>
      </w:pPr>
      <w:rPr>
        <w:rFonts w:ascii="Symbol" w:hAnsi="Symbol" w:hint="default"/>
      </w:rPr>
    </w:lvl>
    <w:lvl w:ilvl="4" w:tplc="48C66B2A" w:tentative="1">
      <w:start w:val="1"/>
      <w:numFmt w:val="bullet"/>
      <w:lvlText w:val="o"/>
      <w:lvlJc w:val="left"/>
      <w:pPr>
        <w:ind w:left="3600" w:hanging="360"/>
      </w:pPr>
      <w:rPr>
        <w:rFonts w:ascii="Courier New" w:hAnsi="Courier New" w:hint="default"/>
      </w:rPr>
    </w:lvl>
    <w:lvl w:ilvl="5" w:tplc="8D8CBA3E" w:tentative="1">
      <w:start w:val="1"/>
      <w:numFmt w:val="bullet"/>
      <w:lvlText w:val=""/>
      <w:lvlJc w:val="left"/>
      <w:pPr>
        <w:ind w:left="4320" w:hanging="360"/>
      </w:pPr>
      <w:rPr>
        <w:rFonts w:ascii="Wingdings" w:hAnsi="Wingdings" w:hint="default"/>
      </w:rPr>
    </w:lvl>
    <w:lvl w:ilvl="6" w:tplc="61405850" w:tentative="1">
      <w:start w:val="1"/>
      <w:numFmt w:val="bullet"/>
      <w:lvlText w:val=""/>
      <w:lvlJc w:val="left"/>
      <w:pPr>
        <w:ind w:left="5040" w:hanging="360"/>
      </w:pPr>
      <w:rPr>
        <w:rFonts w:ascii="Symbol" w:hAnsi="Symbol" w:hint="default"/>
      </w:rPr>
    </w:lvl>
    <w:lvl w:ilvl="7" w:tplc="56AC94DC" w:tentative="1">
      <w:start w:val="1"/>
      <w:numFmt w:val="bullet"/>
      <w:lvlText w:val="o"/>
      <w:lvlJc w:val="left"/>
      <w:pPr>
        <w:ind w:left="5760" w:hanging="360"/>
      </w:pPr>
      <w:rPr>
        <w:rFonts w:ascii="Courier New" w:hAnsi="Courier New" w:hint="default"/>
      </w:rPr>
    </w:lvl>
    <w:lvl w:ilvl="8" w:tplc="5C96835E" w:tentative="1">
      <w:start w:val="1"/>
      <w:numFmt w:val="bullet"/>
      <w:lvlText w:val=""/>
      <w:lvlJc w:val="left"/>
      <w:pPr>
        <w:ind w:left="6480" w:hanging="360"/>
      </w:pPr>
      <w:rPr>
        <w:rFonts w:ascii="Wingdings" w:hAnsi="Wingdings" w:hint="default"/>
      </w:rPr>
    </w:lvl>
  </w:abstractNum>
  <w:abstractNum w:abstractNumId="3" w15:restartNumberingAfterBreak="0">
    <w:nsid w:val="0C2F2685"/>
    <w:multiLevelType w:val="hybridMultilevel"/>
    <w:tmpl w:val="07CC9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D13C94"/>
    <w:multiLevelType w:val="hybridMultilevel"/>
    <w:tmpl w:val="51EE7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073A06"/>
    <w:multiLevelType w:val="hybridMultilevel"/>
    <w:tmpl w:val="CD58224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73D41CC"/>
    <w:multiLevelType w:val="multilevel"/>
    <w:tmpl w:val="C5C485AE"/>
    <w:lvl w:ilvl="0">
      <w:start w:val="1"/>
      <w:numFmt w:val="lowerLetter"/>
      <w:pStyle w:val="ListLettering"/>
      <w:lvlText w:val="%1."/>
      <w:lvlJc w:val="left"/>
      <w:pPr>
        <w:ind w:left="1211" w:hanging="360"/>
      </w:pPr>
      <w:rPr>
        <w:rFonts w:hint="default"/>
        <w:b w:val="0"/>
        <w:bCs w:val="0"/>
        <w:i w:val="0"/>
        <w:iCs w:val="0"/>
        <w:color w:val="auto"/>
        <w:sz w:val="22"/>
        <w:szCs w:val="22"/>
      </w:rPr>
    </w:lvl>
    <w:lvl w:ilvl="1">
      <w:start w:val="1"/>
      <w:numFmt w:val="none"/>
      <w:suff w:val="nothing"/>
      <w:lvlText w:val=""/>
      <w:lvlJc w:val="left"/>
      <w:pPr>
        <w:ind w:left="-397" w:firstLine="0"/>
      </w:pPr>
      <w:rPr>
        <w:rFonts w:hint="default"/>
      </w:rPr>
    </w:lvl>
    <w:lvl w:ilvl="2">
      <w:start w:val="1"/>
      <w:numFmt w:val="none"/>
      <w:suff w:val="nothing"/>
      <w:lvlText w:val=""/>
      <w:lvlJc w:val="left"/>
      <w:pPr>
        <w:ind w:left="-397" w:firstLine="0"/>
      </w:pPr>
      <w:rPr>
        <w:rFonts w:hint="default"/>
      </w:rPr>
    </w:lvl>
    <w:lvl w:ilvl="3">
      <w:start w:val="1"/>
      <w:numFmt w:val="none"/>
      <w:suff w:val="nothing"/>
      <w:lvlText w:val=""/>
      <w:lvlJc w:val="left"/>
      <w:pPr>
        <w:ind w:left="-397" w:firstLine="0"/>
      </w:pPr>
      <w:rPr>
        <w:rFonts w:hint="default"/>
      </w:rPr>
    </w:lvl>
    <w:lvl w:ilvl="4">
      <w:start w:val="1"/>
      <w:numFmt w:val="none"/>
      <w:suff w:val="nothing"/>
      <w:lvlText w:val=""/>
      <w:lvlJc w:val="left"/>
      <w:pPr>
        <w:ind w:left="-397" w:firstLine="0"/>
      </w:pPr>
      <w:rPr>
        <w:rFonts w:hint="default"/>
      </w:rPr>
    </w:lvl>
    <w:lvl w:ilvl="5">
      <w:start w:val="1"/>
      <w:numFmt w:val="none"/>
      <w:suff w:val="nothing"/>
      <w:lvlText w:val=""/>
      <w:lvlJc w:val="left"/>
      <w:pPr>
        <w:ind w:left="-397" w:firstLine="0"/>
      </w:pPr>
      <w:rPr>
        <w:rFonts w:hint="default"/>
      </w:rPr>
    </w:lvl>
    <w:lvl w:ilvl="6">
      <w:start w:val="1"/>
      <w:numFmt w:val="none"/>
      <w:suff w:val="nothing"/>
      <w:lvlText w:val=""/>
      <w:lvlJc w:val="left"/>
      <w:pPr>
        <w:ind w:left="-397" w:firstLine="0"/>
      </w:pPr>
      <w:rPr>
        <w:rFonts w:hint="default"/>
      </w:rPr>
    </w:lvl>
    <w:lvl w:ilvl="7">
      <w:start w:val="1"/>
      <w:numFmt w:val="none"/>
      <w:suff w:val="nothing"/>
      <w:lvlText w:val=""/>
      <w:lvlJc w:val="left"/>
      <w:pPr>
        <w:ind w:left="-397" w:firstLine="0"/>
      </w:pPr>
      <w:rPr>
        <w:rFonts w:hint="default"/>
      </w:rPr>
    </w:lvl>
    <w:lvl w:ilvl="8">
      <w:start w:val="1"/>
      <w:numFmt w:val="none"/>
      <w:suff w:val="nothing"/>
      <w:lvlText w:val=""/>
      <w:lvlJc w:val="left"/>
      <w:pPr>
        <w:ind w:left="-397" w:firstLine="0"/>
      </w:pPr>
      <w:rPr>
        <w:rFonts w:hint="default"/>
      </w:rPr>
    </w:lvl>
  </w:abstractNum>
  <w:abstractNum w:abstractNumId="7" w15:restartNumberingAfterBreak="0">
    <w:nsid w:val="2173624B"/>
    <w:multiLevelType w:val="hybridMultilevel"/>
    <w:tmpl w:val="9ACAC70C"/>
    <w:lvl w:ilvl="0" w:tplc="9D02E3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F6309"/>
    <w:multiLevelType w:val="multilevel"/>
    <w:tmpl w:val="6712AC62"/>
    <w:lvl w:ilvl="0">
      <w:start w:val="1"/>
      <w:numFmt w:val="decimal"/>
      <w:pStyle w:val="ListNumber"/>
      <w:lvlText w:val="%1."/>
      <w:lvlJc w:val="left"/>
      <w:pPr>
        <w:tabs>
          <w:tab w:val="num" w:pos="510"/>
        </w:tabs>
        <w:ind w:left="851" w:hanging="851"/>
      </w:pPr>
      <w:rPr>
        <w:rFonts w:hint="default"/>
        <w:color w:val="auto"/>
        <w:sz w:val="22"/>
        <w:szCs w:val="22"/>
      </w:rPr>
    </w:lvl>
    <w:lvl w:ilvl="1">
      <w:start w:val="1"/>
      <w:numFmt w:val="decimal"/>
      <w:pStyle w:val="ListNumber2"/>
      <w:lvlText w:val="%1.%2."/>
      <w:lvlJc w:val="left"/>
      <w:pPr>
        <w:tabs>
          <w:tab w:val="num" w:pos="851"/>
        </w:tabs>
        <w:ind w:left="1701" w:hanging="850"/>
      </w:pPr>
      <w:rPr>
        <w:rFonts w:hint="default"/>
        <w:color w:val="auto"/>
        <w:sz w:val="22"/>
        <w:szCs w:val="22"/>
      </w:rPr>
    </w:lvl>
    <w:lvl w:ilvl="2">
      <w:start w:val="1"/>
      <w:numFmt w:val="decimal"/>
      <w:pStyle w:val="ListNumber3"/>
      <w:lvlText w:val="%1.%2.%3."/>
      <w:lvlJc w:val="left"/>
      <w:pPr>
        <w:tabs>
          <w:tab w:val="num" w:pos="-31680"/>
        </w:tabs>
        <w:ind w:left="2552" w:hanging="851"/>
      </w:pPr>
      <w:rPr>
        <w:rFonts w:hint="default"/>
        <w:color w:val="auto"/>
      </w:rPr>
    </w:lvl>
    <w:lvl w:ilvl="3">
      <w:start w:val="1"/>
      <w:numFmt w:val="decimal"/>
      <w:lvlText w:val="%1.%2.%3.%4."/>
      <w:lvlJc w:val="left"/>
      <w:pPr>
        <w:ind w:left="951"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1959" w:hanging="936"/>
      </w:pPr>
      <w:rPr>
        <w:rFonts w:hint="default"/>
      </w:rPr>
    </w:lvl>
    <w:lvl w:ilvl="6">
      <w:start w:val="1"/>
      <w:numFmt w:val="decimal"/>
      <w:lvlText w:val="%1.%2.%3.%4.%5.%6.%7."/>
      <w:lvlJc w:val="left"/>
      <w:pPr>
        <w:ind w:left="2463" w:hanging="1080"/>
      </w:pPr>
      <w:rPr>
        <w:rFonts w:hint="default"/>
      </w:rPr>
    </w:lvl>
    <w:lvl w:ilvl="7">
      <w:start w:val="1"/>
      <w:numFmt w:val="decimal"/>
      <w:lvlText w:val="%1.%2.%3.%4.%5.%6.%7.%8."/>
      <w:lvlJc w:val="left"/>
      <w:pPr>
        <w:ind w:left="2967" w:hanging="1224"/>
      </w:pPr>
      <w:rPr>
        <w:rFonts w:hint="default"/>
      </w:rPr>
    </w:lvl>
    <w:lvl w:ilvl="8">
      <w:start w:val="1"/>
      <w:numFmt w:val="decimal"/>
      <w:lvlText w:val="%1.%2.%3.%4.%5.%6.%7.%8.%9."/>
      <w:lvlJc w:val="left"/>
      <w:pPr>
        <w:ind w:left="3543" w:hanging="1440"/>
      </w:pPr>
      <w:rPr>
        <w:rFonts w:hint="default"/>
      </w:rPr>
    </w:lvl>
  </w:abstractNum>
  <w:abstractNum w:abstractNumId="9" w15:restartNumberingAfterBreak="0">
    <w:nsid w:val="2C282FC5"/>
    <w:multiLevelType w:val="hybridMultilevel"/>
    <w:tmpl w:val="B7FA98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7920A5"/>
    <w:multiLevelType w:val="hybridMultilevel"/>
    <w:tmpl w:val="2F461CE6"/>
    <w:lvl w:ilvl="0" w:tplc="31B6997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A67A2"/>
    <w:multiLevelType w:val="multilevel"/>
    <w:tmpl w:val="EA4AB698"/>
    <w:lvl w:ilvl="0">
      <w:start w:val="1"/>
      <w:numFmt w:val="decimal"/>
      <w:pStyle w:val="ParagraphNumbering"/>
      <w:lvlText w:val="%1."/>
      <w:lvlJc w:val="left"/>
      <w:pPr>
        <w:tabs>
          <w:tab w:val="num" w:pos="0"/>
        </w:tabs>
        <w:ind w:left="0" w:hanging="567"/>
      </w:pPr>
      <w:rPr>
        <w:rFonts w:hint="default"/>
        <w:b/>
        <w:bCs/>
        <w:i w:val="0"/>
        <w:iCs w:val="0"/>
        <w:color w:val="auto"/>
        <w:sz w:val="16"/>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5"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6" w15:restartNumberingAfterBreak="0">
    <w:nsid w:val="42C65D5A"/>
    <w:multiLevelType w:val="multilevel"/>
    <w:tmpl w:val="52C01C72"/>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rFonts w:ascii="Arial Bold" w:hAnsi="Arial Bold" w:hint="default"/>
        <w:b/>
        <w:bCs/>
        <w:i w:val="0"/>
        <w:iCs w:val="0"/>
        <w:caps w:val="0"/>
        <w:strike w:val="0"/>
        <w:dstrike w:val="0"/>
        <w:vanish w:val="0"/>
        <w:color w:val="1F144A" w:themeColor="text1"/>
        <w:spacing w:val="0"/>
        <w:kern w:val="0"/>
        <w:position w:val="0"/>
        <w:sz w:val="24"/>
        <w:szCs w:val="28"/>
        <w:u w:val="none"/>
        <w:vertAlign w:val="baseline"/>
        <w:em w:val="none"/>
      </w:rPr>
    </w:lvl>
    <w:lvl w:ilvl="2">
      <w:start w:val="1"/>
      <w:numFmt w:val="decimal"/>
      <w:pStyle w:val="Heading3"/>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4"/>
        <w:szCs w:val="24"/>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7" w15:restartNumberingAfterBreak="0">
    <w:nsid w:val="44B17800"/>
    <w:multiLevelType w:val="hybridMultilevel"/>
    <w:tmpl w:val="49A0DD7E"/>
    <w:lvl w:ilvl="0" w:tplc="A49C74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9" w15:restartNumberingAfterBreak="0">
    <w:nsid w:val="51A03130"/>
    <w:multiLevelType w:val="hybridMultilevel"/>
    <w:tmpl w:val="462A09E0"/>
    <w:lvl w:ilvl="0" w:tplc="8814DC12">
      <w:start w:val="1"/>
      <w:numFmt w:val="decimal"/>
      <w:pStyle w:val="Figureannotation"/>
      <w:lvlText w:val="Figure %1."/>
      <w:lvlJc w:val="left"/>
      <w:pPr>
        <w:ind w:left="720" w:hanging="360"/>
      </w:pPr>
      <w:rPr>
        <w:rFonts w:hint="default"/>
        <w:b/>
        <w:i w:val="0"/>
        <w:color w:val="5C2071"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0F5F44"/>
    <w:multiLevelType w:val="hybridMultilevel"/>
    <w:tmpl w:val="398E5D9E"/>
    <w:lvl w:ilvl="0" w:tplc="9252CE64">
      <w:start w:val="1"/>
      <w:numFmt w:val="bullet"/>
      <w:pStyle w:val="ListTick"/>
      <w:lvlText w:val="ü"/>
      <w:lvlJc w:val="left"/>
      <w:pPr>
        <w:tabs>
          <w:tab w:val="num" w:pos="851"/>
        </w:tabs>
        <w:ind w:left="851" w:hanging="397"/>
      </w:pPr>
      <w:rPr>
        <w:rFonts w:ascii="Wingdings" w:hAnsi="Wingdings" w:hint="default"/>
        <w:color w:val="861889"/>
      </w:rPr>
    </w:lvl>
    <w:lvl w:ilvl="1" w:tplc="8B3017FA" w:tentative="1">
      <w:start w:val="1"/>
      <w:numFmt w:val="bullet"/>
      <w:lvlText w:val="o"/>
      <w:lvlJc w:val="left"/>
      <w:pPr>
        <w:ind w:left="1440" w:hanging="360"/>
      </w:pPr>
      <w:rPr>
        <w:rFonts w:ascii="Courier New" w:hAnsi="Courier New" w:cs="Courier New" w:hint="default"/>
      </w:rPr>
    </w:lvl>
    <w:lvl w:ilvl="2" w:tplc="392E022A" w:tentative="1">
      <w:start w:val="1"/>
      <w:numFmt w:val="bullet"/>
      <w:lvlText w:val=""/>
      <w:lvlJc w:val="left"/>
      <w:pPr>
        <w:ind w:left="2160" w:hanging="360"/>
      </w:pPr>
      <w:rPr>
        <w:rFonts w:ascii="Wingdings" w:hAnsi="Wingdings" w:hint="default"/>
      </w:rPr>
    </w:lvl>
    <w:lvl w:ilvl="3" w:tplc="84983852" w:tentative="1">
      <w:start w:val="1"/>
      <w:numFmt w:val="bullet"/>
      <w:lvlText w:val=""/>
      <w:lvlJc w:val="left"/>
      <w:pPr>
        <w:ind w:left="2880" w:hanging="360"/>
      </w:pPr>
      <w:rPr>
        <w:rFonts w:ascii="Symbol" w:hAnsi="Symbol" w:hint="default"/>
      </w:rPr>
    </w:lvl>
    <w:lvl w:ilvl="4" w:tplc="30EC2EC0" w:tentative="1">
      <w:start w:val="1"/>
      <w:numFmt w:val="bullet"/>
      <w:lvlText w:val="o"/>
      <w:lvlJc w:val="left"/>
      <w:pPr>
        <w:ind w:left="3600" w:hanging="360"/>
      </w:pPr>
      <w:rPr>
        <w:rFonts w:ascii="Courier New" w:hAnsi="Courier New" w:cs="Courier New" w:hint="default"/>
      </w:rPr>
    </w:lvl>
    <w:lvl w:ilvl="5" w:tplc="D4BCF14E" w:tentative="1">
      <w:start w:val="1"/>
      <w:numFmt w:val="bullet"/>
      <w:lvlText w:val=""/>
      <w:lvlJc w:val="left"/>
      <w:pPr>
        <w:ind w:left="4320" w:hanging="360"/>
      </w:pPr>
      <w:rPr>
        <w:rFonts w:ascii="Wingdings" w:hAnsi="Wingdings" w:hint="default"/>
      </w:rPr>
    </w:lvl>
    <w:lvl w:ilvl="6" w:tplc="06A67C5E" w:tentative="1">
      <w:start w:val="1"/>
      <w:numFmt w:val="bullet"/>
      <w:lvlText w:val=""/>
      <w:lvlJc w:val="left"/>
      <w:pPr>
        <w:ind w:left="5040" w:hanging="360"/>
      </w:pPr>
      <w:rPr>
        <w:rFonts w:ascii="Symbol" w:hAnsi="Symbol" w:hint="default"/>
      </w:rPr>
    </w:lvl>
    <w:lvl w:ilvl="7" w:tplc="B2588592" w:tentative="1">
      <w:start w:val="1"/>
      <w:numFmt w:val="bullet"/>
      <w:lvlText w:val="o"/>
      <w:lvlJc w:val="left"/>
      <w:pPr>
        <w:ind w:left="5760" w:hanging="360"/>
      </w:pPr>
      <w:rPr>
        <w:rFonts w:ascii="Courier New" w:hAnsi="Courier New" w:cs="Courier New" w:hint="default"/>
      </w:rPr>
    </w:lvl>
    <w:lvl w:ilvl="8" w:tplc="A22CF1F2" w:tentative="1">
      <w:start w:val="1"/>
      <w:numFmt w:val="bullet"/>
      <w:lvlText w:val=""/>
      <w:lvlJc w:val="left"/>
      <w:pPr>
        <w:ind w:left="6480" w:hanging="360"/>
      </w:pPr>
      <w:rPr>
        <w:rFonts w:ascii="Wingdings" w:hAnsi="Wingdings" w:hint="default"/>
      </w:rPr>
    </w:lvl>
  </w:abstractNum>
  <w:abstractNum w:abstractNumId="21" w15:restartNumberingAfterBreak="0">
    <w:nsid w:val="5B977626"/>
    <w:multiLevelType w:val="hybridMultilevel"/>
    <w:tmpl w:val="9F4A8A6E"/>
    <w:lvl w:ilvl="0" w:tplc="3F36755C">
      <w:start w:val="1"/>
      <w:numFmt w:val="bullet"/>
      <w:pStyle w:val="Tablebullet20"/>
      <w:lvlText w:val=""/>
      <w:lvlJc w:val="left"/>
      <w:pPr>
        <w:tabs>
          <w:tab w:val="num" w:pos="454"/>
        </w:tabs>
        <w:ind w:left="454" w:hanging="284"/>
      </w:pPr>
      <w:rPr>
        <w:rFonts w:ascii="Wingdings" w:hAnsi="Wingdings" w:hint="default"/>
        <w:color w:val="74767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9A30F1"/>
    <w:multiLevelType w:val="hybridMultilevel"/>
    <w:tmpl w:val="9BE2AF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2D12CDE"/>
    <w:multiLevelType w:val="hybridMultilevel"/>
    <w:tmpl w:val="194A9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AB63A0"/>
    <w:multiLevelType w:val="hybridMultilevel"/>
    <w:tmpl w:val="6CA8D1AC"/>
    <w:lvl w:ilvl="0" w:tplc="13C26AA4">
      <w:start w:val="1"/>
      <w:numFmt w:val="bullet"/>
      <w:pStyle w:val="ListCross"/>
      <w:lvlText w:val="û"/>
      <w:lvlJc w:val="left"/>
      <w:pPr>
        <w:tabs>
          <w:tab w:val="num" w:pos="851"/>
        </w:tabs>
        <w:ind w:left="851" w:hanging="397"/>
      </w:pPr>
      <w:rPr>
        <w:rFonts w:ascii="Wingdings" w:hAnsi="Wingdings" w:hint="default"/>
        <w:color w:val="861889"/>
      </w:rPr>
    </w:lvl>
    <w:lvl w:ilvl="1" w:tplc="96301856" w:tentative="1">
      <w:start w:val="1"/>
      <w:numFmt w:val="bullet"/>
      <w:lvlText w:val="o"/>
      <w:lvlJc w:val="left"/>
      <w:pPr>
        <w:ind w:left="1440" w:hanging="360"/>
      </w:pPr>
      <w:rPr>
        <w:rFonts w:ascii="Courier New" w:hAnsi="Courier New" w:cs="Courier New" w:hint="default"/>
      </w:rPr>
    </w:lvl>
    <w:lvl w:ilvl="2" w:tplc="F9D4D25A" w:tentative="1">
      <w:start w:val="1"/>
      <w:numFmt w:val="bullet"/>
      <w:lvlText w:val=""/>
      <w:lvlJc w:val="left"/>
      <w:pPr>
        <w:ind w:left="2160" w:hanging="360"/>
      </w:pPr>
      <w:rPr>
        <w:rFonts w:ascii="Wingdings" w:hAnsi="Wingdings" w:hint="default"/>
      </w:rPr>
    </w:lvl>
    <w:lvl w:ilvl="3" w:tplc="4364DE92" w:tentative="1">
      <w:start w:val="1"/>
      <w:numFmt w:val="bullet"/>
      <w:lvlText w:val=""/>
      <w:lvlJc w:val="left"/>
      <w:pPr>
        <w:ind w:left="2880" w:hanging="360"/>
      </w:pPr>
      <w:rPr>
        <w:rFonts w:ascii="Symbol" w:hAnsi="Symbol" w:hint="default"/>
      </w:rPr>
    </w:lvl>
    <w:lvl w:ilvl="4" w:tplc="4B5C5C90" w:tentative="1">
      <w:start w:val="1"/>
      <w:numFmt w:val="bullet"/>
      <w:lvlText w:val="o"/>
      <w:lvlJc w:val="left"/>
      <w:pPr>
        <w:ind w:left="3600" w:hanging="360"/>
      </w:pPr>
      <w:rPr>
        <w:rFonts w:ascii="Courier New" w:hAnsi="Courier New" w:cs="Courier New" w:hint="default"/>
      </w:rPr>
    </w:lvl>
    <w:lvl w:ilvl="5" w:tplc="7CE272B6" w:tentative="1">
      <w:start w:val="1"/>
      <w:numFmt w:val="bullet"/>
      <w:lvlText w:val=""/>
      <w:lvlJc w:val="left"/>
      <w:pPr>
        <w:ind w:left="4320" w:hanging="360"/>
      </w:pPr>
      <w:rPr>
        <w:rFonts w:ascii="Wingdings" w:hAnsi="Wingdings" w:hint="default"/>
      </w:rPr>
    </w:lvl>
    <w:lvl w:ilvl="6" w:tplc="51EC5D28" w:tentative="1">
      <w:start w:val="1"/>
      <w:numFmt w:val="bullet"/>
      <w:lvlText w:val=""/>
      <w:lvlJc w:val="left"/>
      <w:pPr>
        <w:ind w:left="5040" w:hanging="360"/>
      </w:pPr>
      <w:rPr>
        <w:rFonts w:ascii="Symbol" w:hAnsi="Symbol" w:hint="default"/>
      </w:rPr>
    </w:lvl>
    <w:lvl w:ilvl="7" w:tplc="3E0A8E60" w:tentative="1">
      <w:start w:val="1"/>
      <w:numFmt w:val="bullet"/>
      <w:lvlText w:val="o"/>
      <w:lvlJc w:val="left"/>
      <w:pPr>
        <w:ind w:left="5760" w:hanging="360"/>
      </w:pPr>
      <w:rPr>
        <w:rFonts w:ascii="Courier New" w:hAnsi="Courier New" w:cs="Courier New" w:hint="default"/>
      </w:rPr>
    </w:lvl>
    <w:lvl w:ilvl="8" w:tplc="90AA2CE0" w:tentative="1">
      <w:start w:val="1"/>
      <w:numFmt w:val="bullet"/>
      <w:lvlText w:val=""/>
      <w:lvlJc w:val="left"/>
      <w:pPr>
        <w:ind w:left="6480" w:hanging="360"/>
      </w:pPr>
      <w:rPr>
        <w:rFonts w:ascii="Wingdings" w:hAnsi="Wingdings" w:hint="default"/>
      </w:rPr>
    </w:lvl>
  </w:abstractNum>
  <w:abstractNum w:abstractNumId="25" w15:restartNumberingAfterBreak="0">
    <w:nsid w:val="65B0629A"/>
    <w:multiLevelType w:val="hybridMultilevel"/>
    <w:tmpl w:val="E444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AE7F74"/>
    <w:multiLevelType w:val="hybridMultilevel"/>
    <w:tmpl w:val="8EE8F9EE"/>
    <w:lvl w:ilvl="0" w:tplc="31B6997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2B37A8"/>
    <w:multiLevelType w:val="hybridMultilevel"/>
    <w:tmpl w:val="B1CA1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20"/>
  </w:num>
  <w:num w:numId="4">
    <w:abstractNumId w:val="24"/>
  </w:num>
  <w:num w:numId="5">
    <w:abstractNumId w:val="12"/>
  </w:num>
  <w:num w:numId="6">
    <w:abstractNumId w:val="6"/>
  </w:num>
  <w:num w:numId="7">
    <w:abstractNumId w:val="8"/>
  </w:num>
  <w:num w:numId="8">
    <w:abstractNumId w:val="2"/>
  </w:num>
  <w:num w:numId="9">
    <w:abstractNumId w:val="10"/>
  </w:num>
  <w:num w:numId="10">
    <w:abstractNumId w:val="13"/>
  </w:num>
  <w:num w:numId="11">
    <w:abstractNumId w:val="15"/>
  </w:num>
  <w:num w:numId="12">
    <w:abstractNumId w:val="28"/>
  </w:num>
  <w:num w:numId="13">
    <w:abstractNumId w:val="19"/>
  </w:num>
  <w:num w:numId="14">
    <w:abstractNumId w:val="18"/>
  </w:num>
  <w:num w:numId="15">
    <w:abstractNumId w:val="14"/>
  </w:num>
  <w:num w:numId="16">
    <w:abstractNumId w:val="21"/>
  </w:num>
  <w:num w:numId="17">
    <w:abstractNumId w:val="26"/>
  </w:num>
  <w:num w:numId="18">
    <w:abstractNumId w:val="11"/>
  </w:num>
  <w:num w:numId="19">
    <w:abstractNumId w:val="3"/>
  </w:num>
  <w:num w:numId="20">
    <w:abstractNumId w:val="25"/>
  </w:num>
  <w:num w:numId="21">
    <w:abstractNumId w:val="23"/>
  </w:num>
  <w:num w:numId="22">
    <w:abstractNumId w:val="22"/>
  </w:num>
  <w:num w:numId="23">
    <w:abstractNumId w:val="16"/>
  </w:num>
  <w:num w:numId="24">
    <w:abstractNumId w:val="1"/>
  </w:num>
  <w:num w:numId="25">
    <w:abstractNumId w:val="16"/>
  </w:num>
  <w:num w:numId="26">
    <w:abstractNumId w:val="16"/>
  </w:num>
  <w:num w:numId="27">
    <w:abstractNumId w:val="16"/>
  </w:num>
  <w:num w:numId="28">
    <w:abstractNumId w:val="17"/>
  </w:num>
  <w:num w:numId="29">
    <w:abstractNumId w:val="7"/>
  </w:num>
  <w:num w:numId="30">
    <w:abstractNumId w:val="16"/>
  </w:num>
  <w:num w:numId="31">
    <w:abstractNumId w:val="16"/>
  </w:num>
  <w:num w:numId="32">
    <w:abstractNumId w:val="16"/>
  </w:num>
  <w:num w:numId="33">
    <w:abstractNumId w:val="16"/>
  </w:num>
  <w:num w:numId="34">
    <w:abstractNumId w:val="27"/>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6"/>
  </w:num>
  <w:num w:numId="44">
    <w:abstractNumId w:val="16"/>
  </w:num>
  <w:num w:numId="45">
    <w:abstractNumId w:val="9"/>
  </w:num>
  <w:num w:numId="46">
    <w:abstractNumId w:val="5"/>
    <w:lvlOverride w:ilvl="0">
      <w:startOverride w:val="1"/>
    </w:lvlOverride>
    <w:lvlOverride w:ilvl="1"/>
    <w:lvlOverride w:ilvl="2"/>
    <w:lvlOverride w:ilvl="3"/>
    <w:lvlOverride w:ilvl="4"/>
    <w:lvlOverride w:ilvl="5"/>
    <w:lvlOverride w:ilvl="6"/>
    <w:lvlOverride w:ilvl="7"/>
    <w:lvlOverride w:ilvl="8"/>
  </w:num>
  <w:num w:numId="47">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isplayBackgroundShape/>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1E"/>
    <w:rsid w:val="0000148B"/>
    <w:rsid w:val="0000171E"/>
    <w:rsid w:val="000020C6"/>
    <w:rsid w:val="00002313"/>
    <w:rsid w:val="00002D17"/>
    <w:rsid w:val="000073B3"/>
    <w:rsid w:val="000103BA"/>
    <w:rsid w:val="00010F4E"/>
    <w:rsid w:val="00012015"/>
    <w:rsid w:val="00012E71"/>
    <w:rsid w:val="000134FE"/>
    <w:rsid w:val="000144E5"/>
    <w:rsid w:val="00015244"/>
    <w:rsid w:val="00015A90"/>
    <w:rsid w:val="00016388"/>
    <w:rsid w:val="00017238"/>
    <w:rsid w:val="000175CD"/>
    <w:rsid w:val="000205BC"/>
    <w:rsid w:val="00020AA7"/>
    <w:rsid w:val="000222A2"/>
    <w:rsid w:val="000241BE"/>
    <w:rsid w:val="00025158"/>
    <w:rsid w:val="00025305"/>
    <w:rsid w:val="0002552B"/>
    <w:rsid w:val="00025DE9"/>
    <w:rsid w:val="00026952"/>
    <w:rsid w:val="0002717D"/>
    <w:rsid w:val="00031E8C"/>
    <w:rsid w:val="00032CC8"/>
    <w:rsid w:val="0003424B"/>
    <w:rsid w:val="000360A3"/>
    <w:rsid w:val="00040EC8"/>
    <w:rsid w:val="00040F03"/>
    <w:rsid w:val="00043637"/>
    <w:rsid w:val="00044B1E"/>
    <w:rsid w:val="00044C35"/>
    <w:rsid w:val="00045214"/>
    <w:rsid w:val="00047C1D"/>
    <w:rsid w:val="00051B67"/>
    <w:rsid w:val="00051D3A"/>
    <w:rsid w:val="00055D9D"/>
    <w:rsid w:val="0005620C"/>
    <w:rsid w:val="0005719F"/>
    <w:rsid w:val="0005799D"/>
    <w:rsid w:val="00057FF5"/>
    <w:rsid w:val="000631C3"/>
    <w:rsid w:val="000644BE"/>
    <w:rsid w:val="00064E23"/>
    <w:rsid w:val="00065CCF"/>
    <w:rsid w:val="00066B3C"/>
    <w:rsid w:val="00066C86"/>
    <w:rsid w:val="0007077A"/>
    <w:rsid w:val="00070ACF"/>
    <w:rsid w:val="00071DB3"/>
    <w:rsid w:val="00071F58"/>
    <w:rsid w:val="00072119"/>
    <w:rsid w:val="00072FF6"/>
    <w:rsid w:val="0007306A"/>
    <w:rsid w:val="000736A2"/>
    <w:rsid w:val="0007392D"/>
    <w:rsid w:val="000754D7"/>
    <w:rsid w:val="000765FE"/>
    <w:rsid w:val="00080D8F"/>
    <w:rsid w:val="00082435"/>
    <w:rsid w:val="00082541"/>
    <w:rsid w:val="00083359"/>
    <w:rsid w:val="00083ACB"/>
    <w:rsid w:val="000845AF"/>
    <w:rsid w:val="000847DC"/>
    <w:rsid w:val="00084C7F"/>
    <w:rsid w:val="00084E94"/>
    <w:rsid w:val="00084F2E"/>
    <w:rsid w:val="000854D7"/>
    <w:rsid w:val="00086782"/>
    <w:rsid w:val="0008701C"/>
    <w:rsid w:val="000870FA"/>
    <w:rsid w:val="000902A6"/>
    <w:rsid w:val="00090FCE"/>
    <w:rsid w:val="00091465"/>
    <w:rsid w:val="00091627"/>
    <w:rsid w:val="0009251B"/>
    <w:rsid w:val="00092D52"/>
    <w:rsid w:val="000942CD"/>
    <w:rsid w:val="000A084A"/>
    <w:rsid w:val="000A1192"/>
    <w:rsid w:val="000A1867"/>
    <w:rsid w:val="000A3186"/>
    <w:rsid w:val="000A35D0"/>
    <w:rsid w:val="000A6065"/>
    <w:rsid w:val="000A6A94"/>
    <w:rsid w:val="000A7D07"/>
    <w:rsid w:val="000B2251"/>
    <w:rsid w:val="000B3245"/>
    <w:rsid w:val="000B523C"/>
    <w:rsid w:val="000B57B2"/>
    <w:rsid w:val="000B5B11"/>
    <w:rsid w:val="000C09E7"/>
    <w:rsid w:val="000C13AB"/>
    <w:rsid w:val="000C1750"/>
    <w:rsid w:val="000C193A"/>
    <w:rsid w:val="000C26A5"/>
    <w:rsid w:val="000C3A6A"/>
    <w:rsid w:val="000C420A"/>
    <w:rsid w:val="000C5511"/>
    <w:rsid w:val="000C5605"/>
    <w:rsid w:val="000C6FB3"/>
    <w:rsid w:val="000C72C4"/>
    <w:rsid w:val="000D0D4A"/>
    <w:rsid w:val="000D16EF"/>
    <w:rsid w:val="000D4C35"/>
    <w:rsid w:val="000D55F8"/>
    <w:rsid w:val="000D5ACF"/>
    <w:rsid w:val="000D6B02"/>
    <w:rsid w:val="000D72FC"/>
    <w:rsid w:val="000D7618"/>
    <w:rsid w:val="000D7DDB"/>
    <w:rsid w:val="000E23A0"/>
    <w:rsid w:val="000E2AB7"/>
    <w:rsid w:val="000E604D"/>
    <w:rsid w:val="000E6DBF"/>
    <w:rsid w:val="000E6EC6"/>
    <w:rsid w:val="000E72E5"/>
    <w:rsid w:val="000F0982"/>
    <w:rsid w:val="000F0BF0"/>
    <w:rsid w:val="000F22B6"/>
    <w:rsid w:val="000F2D54"/>
    <w:rsid w:val="000F528C"/>
    <w:rsid w:val="000F5CCC"/>
    <w:rsid w:val="000F5E92"/>
    <w:rsid w:val="000F6079"/>
    <w:rsid w:val="000F618A"/>
    <w:rsid w:val="000F627A"/>
    <w:rsid w:val="000F62BD"/>
    <w:rsid w:val="000F657E"/>
    <w:rsid w:val="000F78B1"/>
    <w:rsid w:val="0010082A"/>
    <w:rsid w:val="00102F4F"/>
    <w:rsid w:val="001040AE"/>
    <w:rsid w:val="0010423D"/>
    <w:rsid w:val="00104C9B"/>
    <w:rsid w:val="0010554F"/>
    <w:rsid w:val="001106F5"/>
    <w:rsid w:val="00111D61"/>
    <w:rsid w:val="00113216"/>
    <w:rsid w:val="00113C28"/>
    <w:rsid w:val="001148E9"/>
    <w:rsid w:val="0011579C"/>
    <w:rsid w:val="001166AE"/>
    <w:rsid w:val="001169A6"/>
    <w:rsid w:val="00120F02"/>
    <w:rsid w:val="00121048"/>
    <w:rsid w:val="00121686"/>
    <w:rsid w:val="00121B5E"/>
    <w:rsid w:val="001224AE"/>
    <w:rsid w:val="001231AA"/>
    <w:rsid w:val="0012490D"/>
    <w:rsid w:val="00125958"/>
    <w:rsid w:val="001267C5"/>
    <w:rsid w:val="00126C2F"/>
    <w:rsid w:val="00127136"/>
    <w:rsid w:val="00127693"/>
    <w:rsid w:val="00127EF3"/>
    <w:rsid w:val="0013164C"/>
    <w:rsid w:val="0013164D"/>
    <w:rsid w:val="00131D73"/>
    <w:rsid w:val="00132013"/>
    <w:rsid w:val="0013340C"/>
    <w:rsid w:val="00134595"/>
    <w:rsid w:val="001366A9"/>
    <w:rsid w:val="00137E7A"/>
    <w:rsid w:val="001406FC"/>
    <w:rsid w:val="001437DC"/>
    <w:rsid w:val="00143EA7"/>
    <w:rsid w:val="0014408E"/>
    <w:rsid w:val="00145C64"/>
    <w:rsid w:val="001463D1"/>
    <w:rsid w:val="0014734D"/>
    <w:rsid w:val="001530BD"/>
    <w:rsid w:val="00153372"/>
    <w:rsid w:val="001567AC"/>
    <w:rsid w:val="001605A2"/>
    <w:rsid w:val="00161C6B"/>
    <w:rsid w:val="0016239E"/>
    <w:rsid w:val="0016371A"/>
    <w:rsid w:val="00166C57"/>
    <w:rsid w:val="001672AC"/>
    <w:rsid w:val="00172949"/>
    <w:rsid w:val="0017455C"/>
    <w:rsid w:val="00174975"/>
    <w:rsid w:val="00174F08"/>
    <w:rsid w:val="001766B7"/>
    <w:rsid w:val="001811EA"/>
    <w:rsid w:val="001815EA"/>
    <w:rsid w:val="00181772"/>
    <w:rsid w:val="001817B7"/>
    <w:rsid w:val="001831CB"/>
    <w:rsid w:val="00184386"/>
    <w:rsid w:val="00184628"/>
    <w:rsid w:val="001848AA"/>
    <w:rsid w:val="0018689F"/>
    <w:rsid w:val="00190968"/>
    <w:rsid w:val="001954E0"/>
    <w:rsid w:val="00195A5F"/>
    <w:rsid w:val="00195D01"/>
    <w:rsid w:val="00196636"/>
    <w:rsid w:val="0019673C"/>
    <w:rsid w:val="00196B2A"/>
    <w:rsid w:val="00197DCA"/>
    <w:rsid w:val="00197FB7"/>
    <w:rsid w:val="001A0884"/>
    <w:rsid w:val="001A21D9"/>
    <w:rsid w:val="001A259E"/>
    <w:rsid w:val="001A5351"/>
    <w:rsid w:val="001A53CE"/>
    <w:rsid w:val="001A5D28"/>
    <w:rsid w:val="001A6A9A"/>
    <w:rsid w:val="001B01D7"/>
    <w:rsid w:val="001B121A"/>
    <w:rsid w:val="001B3D3F"/>
    <w:rsid w:val="001B4D31"/>
    <w:rsid w:val="001B6CE0"/>
    <w:rsid w:val="001B76D3"/>
    <w:rsid w:val="001C10D4"/>
    <w:rsid w:val="001C185F"/>
    <w:rsid w:val="001C1CFC"/>
    <w:rsid w:val="001C34D9"/>
    <w:rsid w:val="001C40C9"/>
    <w:rsid w:val="001C419A"/>
    <w:rsid w:val="001C4A00"/>
    <w:rsid w:val="001C5027"/>
    <w:rsid w:val="001C5F21"/>
    <w:rsid w:val="001D04E2"/>
    <w:rsid w:val="001D14A3"/>
    <w:rsid w:val="001D2380"/>
    <w:rsid w:val="001D240D"/>
    <w:rsid w:val="001D3361"/>
    <w:rsid w:val="001D35CD"/>
    <w:rsid w:val="001D5234"/>
    <w:rsid w:val="001D64D6"/>
    <w:rsid w:val="001E1564"/>
    <w:rsid w:val="001E1ED5"/>
    <w:rsid w:val="001E32C4"/>
    <w:rsid w:val="001E34C7"/>
    <w:rsid w:val="001E3A6B"/>
    <w:rsid w:val="001E3BEA"/>
    <w:rsid w:val="001E59C1"/>
    <w:rsid w:val="001E5E83"/>
    <w:rsid w:val="001E63B1"/>
    <w:rsid w:val="001E703C"/>
    <w:rsid w:val="001F05FA"/>
    <w:rsid w:val="001F08BD"/>
    <w:rsid w:val="001F099B"/>
    <w:rsid w:val="001F0D51"/>
    <w:rsid w:val="001F1A8C"/>
    <w:rsid w:val="001F26E2"/>
    <w:rsid w:val="001F34B6"/>
    <w:rsid w:val="001F44F1"/>
    <w:rsid w:val="001F487B"/>
    <w:rsid w:val="001F4AAC"/>
    <w:rsid w:val="001F5CE8"/>
    <w:rsid w:val="001F5F4E"/>
    <w:rsid w:val="001F7CA6"/>
    <w:rsid w:val="00200669"/>
    <w:rsid w:val="002010E0"/>
    <w:rsid w:val="002010F5"/>
    <w:rsid w:val="002023F9"/>
    <w:rsid w:val="00202F3D"/>
    <w:rsid w:val="00203039"/>
    <w:rsid w:val="00203D87"/>
    <w:rsid w:val="002049DB"/>
    <w:rsid w:val="00205561"/>
    <w:rsid w:val="002060FD"/>
    <w:rsid w:val="002100C7"/>
    <w:rsid w:val="002102AE"/>
    <w:rsid w:val="00211F61"/>
    <w:rsid w:val="002127A0"/>
    <w:rsid w:val="00213EEE"/>
    <w:rsid w:val="00214E0A"/>
    <w:rsid w:val="00215319"/>
    <w:rsid w:val="002155A1"/>
    <w:rsid w:val="00215DE7"/>
    <w:rsid w:val="00216B94"/>
    <w:rsid w:val="00216E2E"/>
    <w:rsid w:val="00220840"/>
    <w:rsid w:val="00220C72"/>
    <w:rsid w:val="002212D2"/>
    <w:rsid w:val="0022322E"/>
    <w:rsid w:val="0022370A"/>
    <w:rsid w:val="00226D98"/>
    <w:rsid w:val="00227C19"/>
    <w:rsid w:val="002305C7"/>
    <w:rsid w:val="0023146D"/>
    <w:rsid w:val="00231971"/>
    <w:rsid w:val="002327B4"/>
    <w:rsid w:val="002330C8"/>
    <w:rsid w:val="002373AD"/>
    <w:rsid w:val="002376DB"/>
    <w:rsid w:val="0024019F"/>
    <w:rsid w:val="00240344"/>
    <w:rsid w:val="002432CA"/>
    <w:rsid w:val="00244A79"/>
    <w:rsid w:val="002466EA"/>
    <w:rsid w:val="0024680B"/>
    <w:rsid w:val="002501BE"/>
    <w:rsid w:val="0025074F"/>
    <w:rsid w:val="00250D3A"/>
    <w:rsid w:val="00250EFE"/>
    <w:rsid w:val="00251828"/>
    <w:rsid w:val="00251BAF"/>
    <w:rsid w:val="00253C26"/>
    <w:rsid w:val="002544E0"/>
    <w:rsid w:val="00255570"/>
    <w:rsid w:val="002555DA"/>
    <w:rsid w:val="002561F8"/>
    <w:rsid w:val="00256508"/>
    <w:rsid w:val="00256CE2"/>
    <w:rsid w:val="00260BA9"/>
    <w:rsid w:val="00260E87"/>
    <w:rsid w:val="0026342F"/>
    <w:rsid w:val="00265141"/>
    <w:rsid w:val="0026556B"/>
    <w:rsid w:val="00265ADF"/>
    <w:rsid w:val="00265BF8"/>
    <w:rsid w:val="00266806"/>
    <w:rsid w:val="0026770F"/>
    <w:rsid w:val="00267751"/>
    <w:rsid w:val="0026798C"/>
    <w:rsid w:val="0027118E"/>
    <w:rsid w:val="00272F0E"/>
    <w:rsid w:val="00273DE7"/>
    <w:rsid w:val="002755DB"/>
    <w:rsid w:val="00277A25"/>
    <w:rsid w:val="00280CE8"/>
    <w:rsid w:val="002817D1"/>
    <w:rsid w:val="00282A5F"/>
    <w:rsid w:val="00282B05"/>
    <w:rsid w:val="002832FA"/>
    <w:rsid w:val="0028393A"/>
    <w:rsid w:val="002876EF"/>
    <w:rsid w:val="00287ABB"/>
    <w:rsid w:val="002917B6"/>
    <w:rsid w:val="0029244B"/>
    <w:rsid w:val="00293E0C"/>
    <w:rsid w:val="00297B06"/>
    <w:rsid w:val="002A0021"/>
    <w:rsid w:val="002A05BD"/>
    <w:rsid w:val="002A099D"/>
    <w:rsid w:val="002A0BEB"/>
    <w:rsid w:val="002A16A0"/>
    <w:rsid w:val="002A213E"/>
    <w:rsid w:val="002A27BF"/>
    <w:rsid w:val="002A3B5F"/>
    <w:rsid w:val="002A56A4"/>
    <w:rsid w:val="002A7C75"/>
    <w:rsid w:val="002B0CD8"/>
    <w:rsid w:val="002B0DF7"/>
    <w:rsid w:val="002B2425"/>
    <w:rsid w:val="002B5DEA"/>
    <w:rsid w:val="002C0560"/>
    <w:rsid w:val="002C1F27"/>
    <w:rsid w:val="002C2072"/>
    <w:rsid w:val="002C2245"/>
    <w:rsid w:val="002C26DF"/>
    <w:rsid w:val="002C2B61"/>
    <w:rsid w:val="002C3686"/>
    <w:rsid w:val="002C3885"/>
    <w:rsid w:val="002C42BA"/>
    <w:rsid w:val="002C4C22"/>
    <w:rsid w:val="002C52C7"/>
    <w:rsid w:val="002C56B4"/>
    <w:rsid w:val="002C5A96"/>
    <w:rsid w:val="002C7F96"/>
    <w:rsid w:val="002D0651"/>
    <w:rsid w:val="002D0D84"/>
    <w:rsid w:val="002D1598"/>
    <w:rsid w:val="002D323F"/>
    <w:rsid w:val="002D4822"/>
    <w:rsid w:val="002D51A3"/>
    <w:rsid w:val="002D66B2"/>
    <w:rsid w:val="002D7F74"/>
    <w:rsid w:val="002E13FC"/>
    <w:rsid w:val="002E376A"/>
    <w:rsid w:val="002E3CED"/>
    <w:rsid w:val="002E5486"/>
    <w:rsid w:val="002F0767"/>
    <w:rsid w:val="002F1147"/>
    <w:rsid w:val="002F12DD"/>
    <w:rsid w:val="002F208B"/>
    <w:rsid w:val="002F258C"/>
    <w:rsid w:val="002F2BC4"/>
    <w:rsid w:val="002F35C0"/>
    <w:rsid w:val="002F3CF2"/>
    <w:rsid w:val="002F55D2"/>
    <w:rsid w:val="002F578C"/>
    <w:rsid w:val="002F59AB"/>
    <w:rsid w:val="002F7176"/>
    <w:rsid w:val="003014B4"/>
    <w:rsid w:val="0030176F"/>
    <w:rsid w:val="003021C3"/>
    <w:rsid w:val="003022D1"/>
    <w:rsid w:val="003028F4"/>
    <w:rsid w:val="003049F9"/>
    <w:rsid w:val="00304E48"/>
    <w:rsid w:val="003056F6"/>
    <w:rsid w:val="00305FF5"/>
    <w:rsid w:val="00306B13"/>
    <w:rsid w:val="0030703F"/>
    <w:rsid w:val="00307795"/>
    <w:rsid w:val="00310FCE"/>
    <w:rsid w:val="00311BA0"/>
    <w:rsid w:val="00312779"/>
    <w:rsid w:val="00312EF3"/>
    <w:rsid w:val="003132AE"/>
    <w:rsid w:val="00313330"/>
    <w:rsid w:val="003161A1"/>
    <w:rsid w:val="0031654A"/>
    <w:rsid w:val="003213A6"/>
    <w:rsid w:val="00322B55"/>
    <w:rsid w:val="00324B07"/>
    <w:rsid w:val="00325AB3"/>
    <w:rsid w:val="00327FB7"/>
    <w:rsid w:val="00331011"/>
    <w:rsid w:val="0033106F"/>
    <w:rsid w:val="00331377"/>
    <w:rsid w:val="00331ED6"/>
    <w:rsid w:val="003322F8"/>
    <w:rsid w:val="00332B5D"/>
    <w:rsid w:val="0033355C"/>
    <w:rsid w:val="003335FA"/>
    <w:rsid w:val="0033360F"/>
    <w:rsid w:val="003338C3"/>
    <w:rsid w:val="003349D8"/>
    <w:rsid w:val="00335C56"/>
    <w:rsid w:val="00336D82"/>
    <w:rsid w:val="00337297"/>
    <w:rsid w:val="003376D8"/>
    <w:rsid w:val="00341B40"/>
    <w:rsid w:val="003423AA"/>
    <w:rsid w:val="003428E5"/>
    <w:rsid w:val="00343248"/>
    <w:rsid w:val="00343FED"/>
    <w:rsid w:val="0034449A"/>
    <w:rsid w:val="00344653"/>
    <w:rsid w:val="0034547F"/>
    <w:rsid w:val="00347A0E"/>
    <w:rsid w:val="00347A8F"/>
    <w:rsid w:val="00350FFC"/>
    <w:rsid w:val="003529CB"/>
    <w:rsid w:val="003534FA"/>
    <w:rsid w:val="00353A2D"/>
    <w:rsid w:val="00355FE8"/>
    <w:rsid w:val="003568B8"/>
    <w:rsid w:val="00356A24"/>
    <w:rsid w:val="003578AF"/>
    <w:rsid w:val="00357CDF"/>
    <w:rsid w:val="0036157B"/>
    <w:rsid w:val="00362299"/>
    <w:rsid w:val="0036252E"/>
    <w:rsid w:val="00362C93"/>
    <w:rsid w:val="00362E3C"/>
    <w:rsid w:val="003630CF"/>
    <w:rsid w:val="00364A6B"/>
    <w:rsid w:val="00367776"/>
    <w:rsid w:val="00370914"/>
    <w:rsid w:val="00370C36"/>
    <w:rsid w:val="00371169"/>
    <w:rsid w:val="003712BE"/>
    <w:rsid w:val="00372153"/>
    <w:rsid w:val="0037252B"/>
    <w:rsid w:val="0037648E"/>
    <w:rsid w:val="0037716A"/>
    <w:rsid w:val="00377C50"/>
    <w:rsid w:val="00380CF5"/>
    <w:rsid w:val="00381973"/>
    <w:rsid w:val="00381E32"/>
    <w:rsid w:val="003826CA"/>
    <w:rsid w:val="0038381F"/>
    <w:rsid w:val="00384653"/>
    <w:rsid w:val="00384F26"/>
    <w:rsid w:val="00385256"/>
    <w:rsid w:val="00385BAD"/>
    <w:rsid w:val="003868BF"/>
    <w:rsid w:val="00386C20"/>
    <w:rsid w:val="00387499"/>
    <w:rsid w:val="0039438E"/>
    <w:rsid w:val="00395DC8"/>
    <w:rsid w:val="003A0E5A"/>
    <w:rsid w:val="003A0FF1"/>
    <w:rsid w:val="003A4184"/>
    <w:rsid w:val="003A5811"/>
    <w:rsid w:val="003A69C5"/>
    <w:rsid w:val="003A71D4"/>
    <w:rsid w:val="003B1EA4"/>
    <w:rsid w:val="003B2118"/>
    <w:rsid w:val="003B2BB6"/>
    <w:rsid w:val="003B3039"/>
    <w:rsid w:val="003B35D9"/>
    <w:rsid w:val="003B3CC1"/>
    <w:rsid w:val="003B5178"/>
    <w:rsid w:val="003B5E69"/>
    <w:rsid w:val="003B62F8"/>
    <w:rsid w:val="003B708B"/>
    <w:rsid w:val="003C05AA"/>
    <w:rsid w:val="003C0769"/>
    <w:rsid w:val="003C103D"/>
    <w:rsid w:val="003C13F7"/>
    <w:rsid w:val="003C1FDA"/>
    <w:rsid w:val="003C3C2F"/>
    <w:rsid w:val="003C4E99"/>
    <w:rsid w:val="003C53B1"/>
    <w:rsid w:val="003C55E3"/>
    <w:rsid w:val="003C6CB4"/>
    <w:rsid w:val="003C6EB8"/>
    <w:rsid w:val="003C759B"/>
    <w:rsid w:val="003C7B8D"/>
    <w:rsid w:val="003C7F23"/>
    <w:rsid w:val="003D029C"/>
    <w:rsid w:val="003D1973"/>
    <w:rsid w:val="003D1CF4"/>
    <w:rsid w:val="003D3EA3"/>
    <w:rsid w:val="003D435E"/>
    <w:rsid w:val="003D50B3"/>
    <w:rsid w:val="003D5E65"/>
    <w:rsid w:val="003D5F9C"/>
    <w:rsid w:val="003D62E1"/>
    <w:rsid w:val="003D6F8B"/>
    <w:rsid w:val="003E03B1"/>
    <w:rsid w:val="003E1061"/>
    <w:rsid w:val="003E1699"/>
    <w:rsid w:val="003E3783"/>
    <w:rsid w:val="003E3F5F"/>
    <w:rsid w:val="003E4592"/>
    <w:rsid w:val="003E4A35"/>
    <w:rsid w:val="003E55D0"/>
    <w:rsid w:val="003E60B2"/>
    <w:rsid w:val="003E6AF7"/>
    <w:rsid w:val="003E6FCA"/>
    <w:rsid w:val="003E789C"/>
    <w:rsid w:val="003E7E5C"/>
    <w:rsid w:val="003F00AE"/>
    <w:rsid w:val="003F0413"/>
    <w:rsid w:val="003F0AC1"/>
    <w:rsid w:val="003F483D"/>
    <w:rsid w:val="003F53CC"/>
    <w:rsid w:val="003F5C0D"/>
    <w:rsid w:val="003F5F3C"/>
    <w:rsid w:val="003F68DF"/>
    <w:rsid w:val="003F6A3E"/>
    <w:rsid w:val="003F7BD5"/>
    <w:rsid w:val="00401255"/>
    <w:rsid w:val="00401E5A"/>
    <w:rsid w:val="0040230C"/>
    <w:rsid w:val="00404818"/>
    <w:rsid w:val="0040496A"/>
    <w:rsid w:val="00404B53"/>
    <w:rsid w:val="0041007B"/>
    <w:rsid w:val="004113C9"/>
    <w:rsid w:val="0041148A"/>
    <w:rsid w:val="004119FB"/>
    <w:rsid w:val="00412B27"/>
    <w:rsid w:val="00413AD7"/>
    <w:rsid w:val="004151B2"/>
    <w:rsid w:val="004154BD"/>
    <w:rsid w:val="00420587"/>
    <w:rsid w:val="004209D8"/>
    <w:rsid w:val="00423CCF"/>
    <w:rsid w:val="00424458"/>
    <w:rsid w:val="00425A21"/>
    <w:rsid w:val="0042680F"/>
    <w:rsid w:val="004274E0"/>
    <w:rsid w:val="00427B9C"/>
    <w:rsid w:val="00430CAC"/>
    <w:rsid w:val="004310A3"/>
    <w:rsid w:val="0043176C"/>
    <w:rsid w:val="0043347A"/>
    <w:rsid w:val="00433AAF"/>
    <w:rsid w:val="00436CA5"/>
    <w:rsid w:val="0043755D"/>
    <w:rsid w:val="00440FA8"/>
    <w:rsid w:val="00441A42"/>
    <w:rsid w:val="00441D96"/>
    <w:rsid w:val="00443F93"/>
    <w:rsid w:val="00445AF0"/>
    <w:rsid w:val="00447A67"/>
    <w:rsid w:val="00447AD3"/>
    <w:rsid w:val="00447C5B"/>
    <w:rsid w:val="00450D36"/>
    <w:rsid w:val="00451333"/>
    <w:rsid w:val="004513B4"/>
    <w:rsid w:val="00452FE2"/>
    <w:rsid w:val="0045393A"/>
    <w:rsid w:val="00456349"/>
    <w:rsid w:val="00456C9E"/>
    <w:rsid w:val="00456CD4"/>
    <w:rsid w:val="00456EA6"/>
    <w:rsid w:val="004578C8"/>
    <w:rsid w:val="00460758"/>
    <w:rsid w:val="00463F4D"/>
    <w:rsid w:val="004645B8"/>
    <w:rsid w:val="00465EC4"/>
    <w:rsid w:val="0046781B"/>
    <w:rsid w:val="004705EC"/>
    <w:rsid w:val="00470EC1"/>
    <w:rsid w:val="00470EED"/>
    <w:rsid w:val="00471E51"/>
    <w:rsid w:val="004722F0"/>
    <w:rsid w:val="004751F7"/>
    <w:rsid w:val="004752E7"/>
    <w:rsid w:val="004773EA"/>
    <w:rsid w:val="004778F6"/>
    <w:rsid w:val="004800C0"/>
    <w:rsid w:val="00480FF5"/>
    <w:rsid w:val="00482B8A"/>
    <w:rsid w:val="00482B90"/>
    <w:rsid w:val="00483019"/>
    <w:rsid w:val="0048535F"/>
    <w:rsid w:val="00491D8E"/>
    <w:rsid w:val="0049258D"/>
    <w:rsid w:val="00492A66"/>
    <w:rsid w:val="004931D0"/>
    <w:rsid w:val="00495316"/>
    <w:rsid w:val="00495FE2"/>
    <w:rsid w:val="00496176"/>
    <w:rsid w:val="00496641"/>
    <w:rsid w:val="0049748F"/>
    <w:rsid w:val="004A074B"/>
    <w:rsid w:val="004A1C21"/>
    <w:rsid w:val="004A2035"/>
    <w:rsid w:val="004A367E"/>
    <w:rsid w:val="004A3DD4"/>
    <w:rsid w:val="004A6CBB"/>
    <w:rsid w:val="004A75BE"/>
    <w:rsid w:val="004A7E6B"/>
    <w:rsid w:val="004B1BF7"/>
    <w:rsid w:val="004B2131"/>
    <w:rsid w:val="004B2E18"/>
    <w:rsid w:val="004B3502"/>
    <w:rsid w:val="004B5214"/>
    <w:rsid w:val="004B5529"/>
    <w:rsid w:val="004B7460"/>
    <w:rsid w:val="004C11BB"/>
    <w:rsid w:val="004C1A66"/>
    <w:rsid w:val="004C1C75"/>
    <w:rsid w:val="004C4599"/>
    <w:rsid w:val="004C5758"/>
    <w:rsid w:val="004C58F6"/>
    <w:rsid w:val="004C5A2D"/>
    <w:rsid w:val="004C6757"/>
    <w:rsid w:val="004C7F89"/>
    <w:rsid w:val="004D1090"/>
    <w:rsid w:val="004D1A6D"/>
    <w:rsid w:val="004D1BE8"/>
    <w:rsid w:val="004D1F8A"/>
    <w:rsid w:val="004D2954"/>
    <w:rsid w:val="004D2E79"/>
    <w:rsid w:val="004D38A9"/>
    <w:rsid w:val="004D5056"/>
    <w:rsid w:val="004D5915"/>
    <w:rsid w:val="004D6B45"/>
    <w:rsid w:val="004D7348"/>
    <w:rsid w:val="004E1FD6"/>
    <w:rsid w:val="004E2A3A"/>
    <w:rsid w:val="004E3842"/>
    <w:rsid w:val="004E5155"/>
    <w:rsid w:val="004E6EE6"/>
    <w:rsid w:val="004E7BF7"/>
    <w:rsid w:val="004E7DEF"/>
    <w:rsid w:val="004F07BB"/>
    <w:rsid w:val="004F1032"/>
    <w:rsid w:val="004F12C9"/>
    <w:rsid w:val="004F4397"/>
    <w:rsid w:val="004F53DE"/>
    <w:rsid w:val="004F5F09"/>
    <w:rsid w:val="004F6998"/>
    <w:rsid w:val="004F6B03"/>
    <w:rsid w:val="004F6D2B"/>
    <w:rsid w:val="004F7614"/>
    <w:rsid w:val="004F7741"/>
    <w:rsid w:val="004F7EA1"/>
    <w:rsid w:val="004F7F75"/>
    <w:rsid w:val="0050087A"/>
    <w:rsid w:val="0050178A"/>
    <w:rsid w:val="0050468C"/>
    <w:rsid w:val="005056EC"/>
    <w:rsid w:val="00505C7F"/>
    <w:rsid w:val="00511E44"/>
    <w:rsid w:val="005126C9"/>
    <w:rsid w:val="00512775"/>
    <w:rsid w:val="00512F35"/>
    <w:rsid w:val="00513100"/>
    <w:rsid w:val="005139D5"/>
    <w:rsid w:val="00513E75"/>
    <w:rsid w:val="0051433D"/>
    <w:rsid w:val="00516C0A"/>
    <w:rsid w:val="00517CD9"/>
    <w:rsid w:val="00521363"/>
    <w:rsid w:val="00521513"/>
    <w:rsid w:val="00522609"/>
    <w:rsid w:val="0052357D"/>
    <w:rsid w:val="005239D2"/>
    <w:rsid w:val="00525C10"/>
    <w:rsid w:val="00527442"/>
    <w:rsid w:val="005318F2"/>
    <w:rsid w:val="00531A7A"/>
    <w:rsid w:val="00531CCA"/>
    <w:rsid w:val="00532242"/>
    <w:rsid w:val="00532A09"/>
    <w:rsid w:val="0053326F"/>
    <w:rsid w:val="00534618"/>
    <w:rsid w:val="00534BFB"/>
    <w:rsid w:val="005354FB"/>
    <w:rsid w:val="00535FBD"/>
    <w:rsid w:val="00540872"/>
    <w:rsid w:val="00540D6C"/>
    <w:rsid w:val="00541617"/>
    <w:rsid w:val="00541BFB"/>
    <w:rsid w:val="00541F5C"/>
    <w:rsid w:val="0054274C"/>
    <w:rsid w:val="00543F00"/>
    <w:rsid w:val="005443DF"/>
    <w:rsid w:val="0054484B"/>
    <w:rsid w:val="00545804"/>
    <w:rsid w:val="005461E7"/>
    <w:rsid w:val="005465D3"/>
    <w:rsid w:val="00547B6D"/>
    <w:rsid w:val="00551745"/>
    <w:rsid w:val="00551E31"/>
    <w:rsid w:val="00552EF9"/>
    <w:rsid w:val="00555723"/>
    <w:rsid w:val="00556193"/>
    <w:rsid w:val="005562C4"/>
    <w:rsid w:val="005565A3"/>
    <w:rsid w:val="005569F4"/>
    <w:rsid w:val="0055781E"/>
    <w:rsid w:val="00560F0E"/>
    <w:rsid w:val="005617AC"/>
    <w:rsid w:val="00561ADD"/>
    <w:rsid w:val="005622D6"/>
    <w:rsid w:val="00562BF7"/>
    <w:rsid w:val="00562C0E"/>
    <w:rsid w:val="00563CBC"/>
    <w:rsid w:val="00566904"/>
    <w:rsid w:val="00566C6B"/>
    <w:rsid w:val="00570F33"/>
    <w:rsid w:val="005730AF"/>
    <w:rsid w:val="005739BC"/>
    <w:rsid w:val="005759A0"/>
    <w:rsid w:val="0057613E"/>
    <w:rsid w:val="00576C76"/>
    <w:rsid w:val="00576CF6"/>
    <w:rsid w:val="00576D52"/>
    <w:rsid w:val="00576E59"/>
    <w:rsid w:val="00580897"/>
    <w:rsid w:val="00582A5A"/>
    <w:rsid w:val="00582D51"/>
    <w:rsid w:val="005832B7"/>
    <w:rsid w:val="0058381D"/>
    <w:rsid w:val="005841EC"/>
    <w:rsid w:val="00584422"/>
    <w:rsid w:val="00584555"/>
    <w:rsid w:val="0058583D"/>
    <w:rsid w:val="0058649C"/>
    <w:rsid w:val="00586A68"/>
    <w:rsid w:val="00586DD7"/>
    <w:rsid w:val="00587722"/>
    <w:rsid w:val="00590539"/>
    <w:rsid w:val="005905D1"/>
    <w:rsid w:val="005910C9"/>
    <w:rsid w:val="00592952"/>
    <w:rsid w:val="005949EF"/>
    <w:rsid w:val="0059678E"/>
    <w:rsid w:val="00596AB5"/>
    <w:rsid w:val="0059762A"/>
    <w:rsid w:val="005A171B"/>
    <w:rsid w:val="005A1F1C"/>
    <w:rsid w:val="005A34BC"/>
    <w:rsid w:val="005A4B34"/>
    <w:rsid w:val="005A4BCD"/>
    <w:rsid w:val="005A5786"/>
    <w:rsid w:val="005A5E28"/>
    <w:rsid w:val="005A5E69"/>
    <w:rsid w:val="005A6723"/>
    <w:rsid w:val="005B03E5"/>
    <w:rsid w:val="005B062E"/>
    <w:rsid w:val="005B09D4"/>
    <w:rsid w:val="005B1494"/>
    <w:rsid w:val="005B3AA8"/>
    <w:rsid w:val="005B50BB"/>
    <w:rsid w:val="005B541E"/>
    <w:rsid w:val="005B569A"/>
    <w:rsid w:val="005C0918"/>
    <w:rsid w:val="005C139F"/>
    <w:rsid w:val="005C3307"/>
    <w:rsid w:val="005C35A4"/>
    <w:rsid w:val="005C3AB2"/>
    <w:rsid w:val="005C43F2"/>
    <w:rsid w:val="005C47B8"/>
    <w:rsid w:val="005C7358"/>
    <w:rsid w:val="005C7E35"/>
    <w:rsid w:val="005D010D"/>
    <w:rsid w:val="005D0552"/>
    <w:rsid w:val="005D0F12"/>
    <w:rsid w:val="005D0F58"/>
    <w:rsid w:val="005D12F2"/>
    <w:rsid w:val="005D264F"/>
    <w:rsid w:val="005D2806"/>
    <w:rsid w:val="005D3699"/>
    <w:rsid w:val="005D3754"/>
    <w:rsid w:val="005D3D60"/>
    <w:rsid w:val="005D44D2"/>
    <w:rsid w:val="005E410C"/>
    <w:rsid w:val="005E4D5B"/>
    <w:rsid w:val="005E7E1B"/>
    <w:rsid w:val="005F0024"/>
    <w:rsid w:val="005F44AC"/>
    <w:rsid w:val="005F58E3"/>
    <w:rsid w:val="005F5F27"/>
    <w:rsid w:val="005F7154"/>
    <w:rsid w:val="00600E32"/>
    <w:rsid w:val="0060147E"/>
    <w:rsid w:val="00601B6D"/>
    <w:rsid w:val="006033AE"/>
    <w:rsid w:val="0060361B"/>
    <w:rsid w:val="00603E4E"/>
    <w:rsid w:val="00603F16"/>
    <w:rsid w:val="00604014"/>
    <w:rsid w:val="0060428C"/>
    <w:rsid w:val="00606400"/>
    <w:rsid w:val="006078C4"/>
    <w:rsid w:val="00610258"/>
    <w:rsid w:val="00610AB5"/>
    <w:rsid w:val="00611454"/>
    <w:rsid w:val="006117A5"/>
    <w:rsid w:val="00616237"/>
    <w:rsid w:val="0061724C"/>
    <w:rsid w:val="006172A1"/>
    <w:rsid w:val="006177F7"/>
    <w:rsid w:val="0062015A"/>
    <w:rsid w:val="006201B8"/>
    <w:rsid w:val="00621D94"/>
    <w:rsid w:val="00622527"/>
    <w:rsid w:val="0062555F"/>
    <w:rsid w:val="00625F9B"/>
    <w:rsid w:val="00626633"/>
    <w:rsid w:val="00626EDF"/>
    <w:rsid w:val="00627FAD"/>
    <w:rsid w:val="0063014A"/>
    <w:rsid w:val="0063086B"/>
    <w:rsid w:val="00632E0E"/>
    <w:rsid w:val="00632EBE"/>
    <w:rsid w:val="00632EC6"/>
    <w:rsid w:val="00633A9A"/>
    <w:rsid w:val="00633ADF"/>
    <w:rsid w:val="00634179"/>
    <w:rsid w:val="00634249"/>
    <w:rsid w:val="006346B8"/>
    <w:rsid w:val="00636210"/>
    <w:rsid w:val="00636F05"/>
    <w:rsid w:val="00637902"/>
    <w:rsid w:val="006421DF"/>
    <w:rsid w:val="006425A9"/>
    <w:rsid w:val="00642692"/>
    <w:rsid w:val="00643889"/>
    <w:rsid w:val="00644EE1"/>
    <w:rsid w:val="006451BA"/>
    <w:rsid w:val="006452F7"/>
    <w:rsid w:val="00646340"/>
    <w:rsid w:val="00650E9B"/>
    <w:rsid w:val="00651342"/>
    <w:rsid w:val="006516CA"/>
    <w:rsid w:val="00652DA0"/>
    <w:rsid w:val="00652F3C"/>
    <w:rsid w:val="00654F73"/>
    <w:rsid w:val="00656568"/>
    <w:rsid w:val="00660AE8"/>
    <w:rsid w:val="00662336"/>
    <w:rsid w:val="00662DE7"/>
    <w:rsid w:val="00662FA4"/>
    <w:rsid w:val="00663A2A"/>
    <w:rsid w:val="0066443A"/>
    <w:rsid w:val="00664478"/>
    <w:rsid w:val="00665BEA"/>
    <w:rsid w:val="006674DB"/>
    <w:rsid w:val="006703F4"/>
    <w:rsid w:val="00670C0A"/>
    <w:rsid w:val="00673396"/>
    <w:rsid w:val="00673B5A"/>
    <w:rsid w:val="00674030"/>
    <w:rsid w:val="00674ED5"/>
    <w:rsid w:val="006764F5"/>
    <w:rsid w:val="0067722F"/>
    <w:rsid w:val="00677651"/>
    <w:rsid w:val="0068059F"/>
    <w:rsid w:val="00680BBC"/>
    <w:rsid w:val="00680D28"/>
    <w:rsid w:val="00680D34"/>
    <w:rsid w:val="006814A6"/>
    <w:rsid w:val="00681611"/>
    <w:rsid w:val="006829D5"/>
    <w:rsid w:val="00684B75"/>
    <w:rsid w:val="0068504D"/>
    <w:rsid w:val="0068627D"/>
    <w:rsid w:val="00686879"/>
    <w:rsid w:val="00686D08"/>
    <w:rsid w:val="0069026D"/>
    <w:rsid w:val="006910B5"/>
    <w:rsid w:val="0069224B"/>
    <w:rsid w:val="00692E3C"/>
    <w:rsid w:val="006952A3"/>
    <w:rsid w:val="00696A0F"/>
    <w:rsid w:val="006971C3"/>
    <w:rsid w:val="006A041A"/>
    <w:rsid w:val="006A128E"/>
    <w:rsid w:val="006A4696"/>
    <w:rsid w:val="006A4E00"/>
    <w:rsid w:val="006A578C"/>
    <w:rsid w:val="006A6FC2"/>
    <w:rsid w:val="006A7653"/>
    <w:rsid w:val="006B0A29"/>
    <w:rsid w:val="006B2963"/>
    <w:rsid w:val="006B560D"/>
    <w:rsid w:val="006B5CA3"/>
    <w:rsid w:val="006C241F"/>
    <w:rsid w:val="006C3B92"/>
    <w:rsid w:val="006C434C"/>
    <w:rsid w:val="006C4930"/>
    <w:rsid w:val="006C5585"/>
    <w:rsid w:val="006C6450"/>
    <w:rsid w:val="006C79DD"/>
    <w:rsid w:val="006D141B"/>
    <w:rsid w:val="006D2FD0"/>
    <w:rsid w:val="006D3293"/>
    <w:rsid w:val="006D5225"/>
    <w:rsid w:val="006D56D2"/>
    <w:rsid w:val="006D5DF4"/>
    <w:rsid w:val="006D74FA"/>
    <w:rsid w:val="006E0C28"/>
    <w:rsid w:val="006E1198"/>
    <w:rsid w:val="006E1EA0"/>
    <w:rsid w:val="006E2FFC"/>
    <w:rsid w:val="006E38A5"/>
    <w:rsid w:val="006E3BCC"/>
    <w:rsid w:val="006E4222"/>
    <w:rsid w:val="006E554B"/>
    <w:rsid w:val="006E7D0F"/>
    <w:rsid w:val="006E7EB7"/>
    <w:rsid w:val="006F1434"/>
    <w:rsid w:val="006F22AA"/>
    <w:rsid w:val="006F355F"/>
    <w:rsid w:val="006F3EF1"/>
    <w:rsid w:val="006F44C2"/>
    <w:rsid w:val="006F4BB6"/>
    <w:rsid w:val="006F4C95"/>
    <w:rsid w:val="006F52C9"/>
    <w:rsid w:val="006F55FF"/>
    <w:rsid w:val="006F6576"/>
    <w:rsid w:val="00703DC2"/>
    <w:rsid w:val="00705AE7"/>
    <w:rsid w:val="007060DC"/>
    <w:rsid w:val="007063B7"/>
    <w:rsid w:val="007063D8"/>
    <w:rsid w:val="007063E4"/>
    <w:rsid w:val="00706B26"/>
    <w:rsid w:val="00707E48"/>
    <w:rsid w:val="00711F1A"/>
    <w:rsid w:val="0071347D"/>
    <w:rsid w:val="00713AC9"/>
    <w:rsid w:val="0071474A"/>
    <w:rsid w:val="00716A73"/>
    <w:rsid w:val="0071784A"/>
    <w:rsid w:val="00717894"/>
    <w:rsid w:val="00720BB1"/>
    <w:rsid w:val="00721494"/>
    <w:rsid w:val="00721D80"/>
    <w:rsid w:val="00721E9F"/>
    <w:rsid w:val="00722271"/>
    <w:rsid w:val="007228F5"/>
    <w:rsid w:val="00724D5F"/>
    <w:rsid w:val="00725A9E"/>
    <w:rsid w:val="007260AF"/>
    <w:rsid w:val="00726D10"/>
    <w:rsid w:val="00731FE1"/>
    <w:rsid w:val="00733C87"/>
    <w:rsid w:val="00734940"/>
    <w:rsid w:val="0073750E"/>
    <w:rsid w:val="00737DCF"/>
    <w:rsid w:val="007406E7"/>
    <w:rsid w:val="00740972"/>
    <w:rsid w:val="00746346"/>
    <w:rsid w:val="007467BB"/>
    <w:rsid w:val="00747E10"/>
    <w:rsid w:val="0075213A"/>
    <w:rsid w:val="00752955"/>
    <w:rsid w:val="00753E65"/>
    <w:rsid w:val="00753E7E"/>
    <w:rsid w:val="00757626"/>
    <w:rsid w:val="0076061C"/>
    <w:rsid w:val="00760A1E"/>
    <w:rsid w:val="0076366C"/>
    <w:rsid w:val="00764D59"/>
    <w:rsid w:val="007673F7"/>
    <w:rsid w:val="0077079F"/>
    <w:rsid w:val="007724E4"/>
    <w:rsid w:val="00772555"/>
    <w:rsid w:val="00772A43"/>
    <w:rsid w:val="0077461D"/>
    <w:rsid w:val="00775DFC"/>
    <w:rsid w:val="007763FB"/>
    <w:rsid w:val="007764AA"/>
    <w:rsid w:val="007776ED"/>
    <w:rsid w:val="00777CAC"/>
    <w:rsid w:val="007803AE"/>
    <w:rsid w:val="00780889"/>
    <w:rsid w:val="00780BFF"/>
    <w:rsid w:val="007811EE"/>
    <w:rsid w:val="00781334"/>
    <w:rsid w:val="0078263A"/>
    <w:rsid w:val="00783490"/>
    <w:rsid w:val="007839E1"/>
    <w:rsid w:val="0078698A"/>
    <w:rsid w:val="00786B77"/>
    <w:rsid w:val="007912B2"/>
    <w:rsid w:val="007913A4"/>
    <w:rsid w:val="00792FA1"/>
    <w:rsid w:val="0079471A"/>
    <w:rsid w:val="007951DD"/>
    <w:rsid w:val="007956A4"/>
    <w:rsid w:val="00795A65"/>
    <w:rsid w:val="00796E0C"/>
    <w:rsid w:val="007A0105"/>
    <w:rsid w:val="007A2984"/>
    <w:rsid w:val="007A3A9F"/>
    <w:rsid w:val="007A68E4"/>
    <w:rsid w:val="007A7B16"/>
    <w:rsid w:val="007B2347"/>
    <w:rsid w:val="007B3FC7"/>
    <w:rsid w:val="007B4A68"/>
    <w:rsid w:val="007B5C1E"/>
    <w:rsid w:val="007B5D20"/>
    <w:rsid w:val="007B74DF"/>
    <w:rsid w:val="007B7968"/>
    <w:rsid w:val="007C2F24"/>
    <w:rsid w:val="007C3C2F"/>
    <w:rsid w:val="007C4733"/>
    <w:rsid w:val="007C5B47"/>
    <w:rsid w:val="007C7EFB"/>
    <w:rsid w:val="007D15A3"/>
    <w:rsid w:val="007D1C0E"/>
    <w:rsid w:val="007D1DAE"/>
    <w:rsid w:val="007D2F10"/>
    <w:rsid w:val="007D3251"/>
    <w:rsid w:val="007D42F0"/>
    <w:rsid w:val="007D49D0"/>
    <w:rsid w:val="007D4BF4"/>
    <w:rsid w:val="007D5FF4"/>
    <w:rsid w:val="007D6E53"/>
    <w:rsid w:val="007D7E67"/>
    <w:rsid w:val="007E033C"/>
    <w:rsid w:val="007E2803"/>
    <w:rsid w:val="007E2D30"/>
    <w:rsid w:val="007E38A8"/>
    <w:rsid w:val="007E4500"/>
    <w:rsid w:val="007E551A"/>
    <w:rsid w:val="007E584E"/>
    <w:rsid w:val="007E5BBC"/>
    <w:rsid w:val="007E613E"/>
    <w:rsid w:val="007E686F"/>
    <w:rsid w:val="007E702A"/>
    <w:rsid w:val="007F1A10"/>
    <w:rsid w:val="007F221E"/>
    <w:rsid w:val="007F32C0"/>
    <w:rsid w:val="007F33A4"/>
    <w:rsid w:val="007F3612"/>
    <w:rsid w:val="007F4990"/>
    <w:rsid w:val="007F539E"/>
    <w:rsid w:val="0080052C"/>
    <w:rsid w:val="008017C5"/>
    <w:rsid w:val="00803D6C"/>
    <w:rsid w:val="00804567"/>
    <w:rsid w:val="00811711"/>
    <w:rsid w:val="00812553"/>
    <w:rsid w:val="00813F80"/>
    <w:rsid w:val="00814285"/>
    <w:rsid w:val="0081453B"/>
    <w:rsid w:val="008151E7"/>
    <w:rsid w:val="008160F1"/>
    <w:rsid w:val="008212B4"/>
    <w:rsid w:val="00823278"/>
    <w:rsid w:val="0082377D"/>
    <w:rsid w:val="008237D7"/>
    <w:rsid w:val="00823BBE"/>
    <w:rsid w:val="00825F1C"/>
    <w:rsid w:val="00826B8F"/>
    <w:rsid w:val="0083097E"/>
    <w:rsid w:val="00832B23"/>
    <w:rsid w:val="00832EB9"/>
    <w:rsid w:val="00833361"/>
    <w:rsid w:val="00833A4E"/>
    <w:rsid w:val="00833EA4"/>
    <w:rsid w:val="00834D75"/>
    <w:rsid w:val="00834F5B"/>
    <w:rsid w:val="00837D46"/>
    <w:rsid w:val="00837F53"/>
    <w:rsid w:val="00837FCF"/>
    <w:rsid w:val="00841C35"/>
    <w:rsid w:val="00842FF9"/>
    <w:rsid w:val="00843181"/>
    <w:rsid w:val="0084448D"/>
    <w:rsid w:val="00844E2A"/>
    <w:rsid w:val="00845088"/>
    <w:rsid w:val="00846A55"/>
    <w:rsid w:val="00846A64"/>
    <w:rsid w:val="00847FDD"/>
    <w:rsid w:val="008510B5"/>
    <w:rsid w:val="0085113D"/>
    <w:rsid w:val="00852757"/>
    <w:rsid w:val="008546D0"/>
    <w:rsid w:val="008563AE"/>
    <w:rsid w:val="008575A9"/>
    <w:rsid w:val="00860EFC"/>
    <w:rsid w:val="00860F5B"/>
    <w:rsid w:val="008628A1"/>
    <w:rsid w:val="00862D84"/>
    <w:rsid w:val="00862EDC"/>
    <w:rsid w:val="0086330A"/>
    <w:rsid w:val="008644B0"/>
    <w:rsid w:val="0086459E"/>
    <w:rsid w:val="00864849"/>
    <w:rsid w:val="00865A3C"/>
    <w:rsid w:val="00866BFF"/>
    <w:rsid w:val="00871898"/>
    <w:rsid w:val="00872A9C"/>
    <w:rsid w:val="008741B4"/>
    <w:rsid w:val="00875030"/>
    <w:rsid w:val="00875072"/>
    <w:rsid w:val="00876237"/>
    <w:rsid w:val="0087690F"/>
    <w:rsid w:val="00877321"/>
    <w:rsid w:val="00877C03"/>
    <w:rsid w:val="00877F44"/>
    <w:rsid w:val="00880668"/>
    <w:rsid w:val="00881FA6"/>
    <w:rsid w:val="00882895"/>
    <w:rsid w:val="008836BD"/>
    <w:rsid w:val="008856EE"/>
    <w:rsid w:val="008867DC"/>
    <w:rsid w:val="00886F57"/>
    <w:rsid w:val="00887920"/>
    <w:rsid w:val="00890529"/>
    <w:rsid w:val="00892976"/>
    <w:rsid w:val="00892AF2"/>
    <w:rsid w:val="00892E97"/>
    <w:rsid w:val="0089351C"/>
    <w:rsid w:val="0089558C"/>
    <w:rsid w:val="00895D47"/>
    <w:rsid w:val="008A03D4"/>
    <w:rsid w:val="008A10C5"/>
    <w:rsid w:val="008A158C"/>
    <w:rsid w:val="008A2DCA"/>
    <w:rsid w:val="008A31A2"/>
    <w:rsid w:val="008A31F2"/>
    <w:rsid w:val="008A339D"/>
    <w:rsid w:val="008A3B2D"/>
    <w:rsid w:val="008A55D9"/>
    <w:rsid w:val="008A5A0B"/>
    <w:rsid w:val="008A6F93"/>
    <w:rsid w:val="008B0C75"/>
    <w:rsid w:val="008B1630"/>
    <w:rsid w:val="008B1CC6"/>
    <w:rsid w:val="008B236C"/>
    <w:rsid w:val="008B2A78"/>
    <w:rsid w:val="008B2E0A"/>
    <w:rsid w:val="008B2F3F"/>
    <w:rsid w:val="008B3796"/>
    <w:rsid w:val="008B52C8"/>
    <w:rsid w:val="008B5B84"/>
    <w:rsid w:val="008B7474"/>
    <w:rsid w:val="008B7A6B"/>
    <w:rsid w:val="008C07E8"/>
    <w:rsid w:val="008C1498"/>
    <w:rsid w:val="008C1F7F"/>
    <w:rsid w:val="008C1FC7"/>
    <w:rsid w:val="008C1FEF"/>
    <w:rsid w:val="008C6313"/>
    <w:rsid w:val="008C6A8D"/>
    <w:rsid w:val="008C7088"/>
    <w:rsid w:val="008C7F02"/>
    <w:rsid w:val="008D0F4B"/>
    <w:rsid w:val="008D12AE"/>
    <w:rsid w:val="008D14AF"/>
    <w:rsid w:val="008D186E"/>
    <w:rsid w:val="008D1A22"/>
    <w:rsid w:val="008D216A"/>
    <w:rsid w:val="008D2193"/>
    <w:rsid w:val="008D48D2"/>
    <w:rsid w:val="008E09DC"/>
    <w:rsid w:val="008E19B5"/>
    <w:rsid w:val="008E1B18"/>
    <w:rsid w:val="008E5046"/>
    <w:rsid w:val="008E6C45"/>
    <w:rsid w:val="008E6C6D"/>
    <w:rsid w:val="008F03D0"/>
    <w:rsid w:val="008F03E2"/>
    <w:rsid w:val="008F0860"/>
    <w:rsid w:val="008F0CE7"/>
    <w:rsid w:val="008F10F1"/>
    <w:rsid w:val="008F49D9"/>
    <w:rsid w:val="008F58D8"/>
    <w:rsid w:val="008F5A2C"/>
    <w:rsid w:val="008F6D1D"/>
    <w:rsid w:val="00900477"/>
    <w:rsid w:val="009006B8"/>
    <w:rsid w:val="009017BA"/>
    <w:rsid w:val="00901AC4"/>
    <w:rsid w:val="00901FD6"/>
    <w:rsid w:val="0090400F"/>
    <w:rsid w:val="00904230"/>
    <w:rsid w:val="009047DB"/>
    <w:rsid w:val="00904C69"/>
    <w:rsid w:val="00904D3B"/>
    <w:rsid w:val="00905973"/>
    <w:rsid w:val="009073BB"/>
    <w:rsid w:val="00907484"/>
    <w:rsid w:val="00910A0C"/>
    <w:rsid w:val="00910B43"/>
    <w:rsid w:val="00911010"/>
    <w:rsid w:val="009110DF"/>
    <w:rsid w:val="00911898"/>
    <w:rsid w:val="009159B3"/>
    <w:rsid w:val="00915F01"/>
    <w:rsid w:val="009207E5"/>
    <w:rsid w:val="00921275"/>
    <w:rsid w:val="00921469"/>
    <w:rsid w:val="009225B1"/>
    <w:rsid w:val="009228DF"/>
    <w:rsid w:val="00924B82"/>
    <w:rsid w:val="0092664D"/>
    <w:rsid w:val="00931829"/>
    <w:rsid w:val="00932DB9"/>
    <w:rsid w:val="0093663A"/>
    <w:rsid w:val="009402AA"/>
    <w:rsid w:val="009408CE"/>
    <w:rsid w:val="009422CE"/>
    <w:rsid w:val="00942787"/>
    <w:rsid w:val="00942C5F"/>
    <w:rsid w:val="00943342"/>
    <w:rsid w:val="00944602"/>
    <w:rsid w:val="00944AFD"/>
    <w:rsid w:val="00944F3F"/>
    <w:rsid w:val="009466E7"/>
    <w:rsid w:val="00947936"/>
    <w:rsid w:val="009479BD"/>
    <w:rsid w:val="00947EA6"/>
    <w:rsid w:val="00951D55"/>
    <w:rsid w:val="00951FD8"/>
    <w:rsid w:val="00957446"/>
    <w:rsid w:val="009577E7"/>
    <w:rsid w:val="00961D4F"/>
    <w:rsid w:val="00963192"/>
    <w:rsid w:val="0096327C"/>
    <w:rsid w:val="00964896"/>
    <w:rsid w:val="009660C1"/>
    <w:rsid w:val="00966596"/>
    <w:rsid w:val="00967ED8"/>
    <w:rsid w:val="00970BB6"/>
    <w:rsid w:val="00970C69"/>
    <w:rsid w:val="00972725"/>
    <w:rsid w:val="00973DE9"/>
    <w:rsid w:val="009742A2"/>
    <w:rsid w:val="00975DBA"/>
    <w:rsid w:val="00976D5E"/>
    <w:rsid w:val="00977EB2"/>
    <w:rsid w:val="00980F98"/>
    <w:rsid w:val="00981F55"/>
    <w:rsid w:val="009823B6"/>
    <w:rsid w:val="0098263D"/>
    <w:rsid w:val="00984C05"/>
    <w:rsid w:val="0098674D"/>
    <w:rsid w:val="00986840"/>
    <w:rsid w:val="0099115D"/>
    <w:rsid w:val="009917D2"/>
    <w:rsid w:val="00991C3B"/>
    <w:rsid w:val="00991CF3"/>
    <w:rsid w:val="009924F2"/>
    <w:rsid w:val="00992939"/>
    <w:rsid w:val="00992A7D"/>
    <w:rsid w:val="0099316B"/>
    <w:rsid w:val="009938A6"/>
    <w:rsid w:val="00993D71"/>
    <w:rsid w:val="00994113"/>
    <w:rsid w:val="009949C0"/>
    <w:rsid w:val="00995156"/>
    <w:rsid w:val="00995AF0"/>
    <w:rsid w:val="00995F4B"/>
    <w:rsid w:val="0099624B"/>
    <w:rsid w:val="009A0A42"/>
    <w:rsid w:val="009A10FA"/>
    <w:rsid w:val="009A391A"/>
    <w:rsid w:val="009A4F5B"/>
    <w:rsid w:val="009A58D2"/>
    <w:rsid w:val="009A73B4"/>
    <w:rsid w:val="009A7903"/>
    <w:rsid w:val="009B0772"/>
    <w:rsid w:val="009B1168"/>
    <w:rsid w:val="009B2FED"/>
    <w:rsid w:val="009B3BF0"/>
    <w:rsid w:val="009B4069"/>
    <w:rsid w:val="009B4219"/>
    <w:rsid w:val="009B4377"/>
    <w:rsid w:val="009B550A"/>
    <w:rsid w:val="009B7580"/>
    <w:rsid w:val="009B7A19"/>
    <w:rsid w:val="009C017B"/>
    <w:rsid w:val="009C036D"/>
    <w:rsid w:val="009C0B57"/>
    <w:rsid w:val="009C1256"/>
    <w:rsid w:val="009C2050"/>
    <w:rsid w:val="009C2A72"/>
    <w:rsid w:val="009C2D0C"/>
    <w:rsid w:val="009C335B"/>
    <w:rsid w:val="009C46EF"/>
    <w:rsid w:val="009C4F76"/>
    <w:rsid w:val="009C5055"/>
    <w:rsid w:val="009C5740"/>
    <w:rsid w:val="009C6F0C"/>
    <w:rsid w:val="009C7B89"/>
    <w:rsid w:val="009D0C1A"/>
    <w:rsid w:val="009D17B8"/>
    <w:rsid w:val="009D1C0A"/>
    <w:rsid w:val="009D209C"/>
    <w:rsid w:val="009D21AF"/>
    <w:rsid w:val="009D2949"/>
    <w:rsid w:val="009D3412"/>
    <w:rsid w:val="009D563A"/>
    <w:rsid w:val="009D72BD"/>
    <w:rsid w:val="009E05F1"/>
    <w:rsid w:val="009E0FCA"/>
    <w:rsid w:val="009E21D1"/>
    <w:rsid w:val="009E38CB"/>
    <w:rsid w:val="009E4FCC"/>
    <w:rsid w:val="009E5460"/>
    <w:rsid w:val="009F1E73"/>
    <w:rsid w:val="009F5699"/>
    <w:rsid w:val="009F5A76"/>
    <w:rsid w:val="009F6D8B"/>
    <w:rsid w:val="009F6F53"/>
    <w:rsid w:val="009F74D5"/>
    <w:rsid w:val="009F7DAE"/>
    <w:rsid w:val="00A0244B"/>
    <w:rsid w:val="00A0262F"/>
    <w:rsid w:val="00A04AB4"/>
    <w:rsid w:val="00A04BB2"/>
    <w:rsid w:val="00A05897"/>
    <w:rsid w:val="00A05BD2"/>
    <w:rsid w:val="00A05DF3"/>
    <w:rsid w:val="00A061DD"/>
    <w:rsid w:val="00A067FE"/>
    <w:rsid w:val="00A0713C"/>
    <w:rsid w:val="00A10A00"/>
    <w:rsid w:val="00A10A98"/>
    <w:rsid w:val="00A110A5"/>
    <w:rsid w:val="00A1120D"/>
    <w:rsid w:val="00A11316"/>
    <w:rsid w:val="00A11CA5"/>
    <w:rsid w:val="00A12426"/>
    <w:rsid w:val="00A15040"/>
    <w:rsid w:val="00A1527E"/>
    <w:rsid w:val="00A203C4"/>
    <w:rsid w:val="00A20F36"/>
    <w:rsid w:val="00A2240A"/>
    <w:rsid w:val="00A22785"/>
    <w:rsid w:val="00A23898"/>
    <w:rsid w:val="00A2455A"/>
    <w:rsid w:val="00A271AD"/>
    <w:rsid w:val="00A27394"/>
    <w:rsid w:val="00A2791D"/>
    <w:rsid w:val="00A31DEF"/>
    <w:rsid w:val="00A31DF5"/>
    <w:rsid w:val="00A32F74"/>
    <w:rsid w:val="00A3382E"/>
    <w:rsid w:val="00A34418"/>
    <w:rsid w:val="00A368D9"/>
    <w:rsid w:val="00A370DD"/>
    <w:rsid w:val="00A376D3"/>
    <w:rsid w:val="00A37B7D"/>
    <w:rsid w:val="00A4123E"/>
    <w:rsid w:val="00A42562"/>
    <w:rsid w:val="00A42CA7"/>
    <w:rsid w:val="00A42FD2"/>
    <w:rsid w:val="00A4593B"/>
    <w:rsid w:val="00A474A5"/>
    <w:rsid w:val="00A50084"/>
    <w:rsid w:val="00A502C4"/>
    <w:rsid w:val="00A50CCC"/>
    <w:rsid w:val="00A5154E"/>
    <w:rsid w:val="00A51759"/>
    <w:rsid w:val="00A5305D"/>
    <w:rsid w:val="00A54E45"/>
    <w:rsid w:val="00A550B5"/>
    <w:rsid w:val="00A55ED6"/>
    <w:rsid w:val="00A572C6"/>
    <w:rsid w:val="00A573A0"/>
    <w:rsid w:val="00A5751C"/>
    <w:rsid w:val="00A576CB"/>
    <w:rsid w:val="00A60B39"/>
    <w:rsid w:val="00A61193"/>
    <w:rsid w:val="00A62A03"/>
    <w:rsid w:val="00A63CA3"/>
    <w:rsid w:val="00A65496"/>
    <w:rsid w:val="00A66408"/>
    <w:rsid w:val="00A6738D"/>
    <w:rsid w:val="00A67AA4"/>
    <w:rsid w:val="00A75018"/>
    <w:rsid w:val="00A768A4"/>
    <w:rsid w:val="00A76956"/>
    <w:rsid w:val="00A76C49"/>
    <w:rsid w:val="00A76F00"/>
    <w:rsid w:val="00A77724"/>
    <w:rsid w:val="00A80302"/>
    <w:rsid w:val="00A8068C"/>
    <w:rsid w:val="00A80CEF"/>
    <w:rsid w:val="00A81B20"/>
    <w:rsid w:val="00A8210A"/>
    <w:rsid w:val="00A83A7F"/>
    <w:rsid w:val="00A8407E"/>
    <w:rsid w:val="00A85097"/>
    <w:rsid w:val="00A8517F"/>
    <w:rsid w:val="00A86B17"/>
    <w:rsid w:val="00A86E9A"/>
    <w:rsid w:val="00A87C22"/>
    <w:rsid w:val="00A96C1D"/>
    <w:rsid w:val="00A9727D"/>
    <w:rsid w:val="00A97A10"/>
    <w:rsid w:val="00A97FE9"/>
    <w:rsid w:val="00AA1696"/>
    <w:rsid w:val="00AA182B"/>
    <w:rsid w:val="00AA4126"/>
    <w:rsid w:val="00AA43C2"/>
    <w:rsid w:val="00AA4F8F"/>
    <w:rsid w:val="00AA52D2"/>
    <w:rsid w:val="00AA542B"/>
    <w:rsid w:val="00AA56D7"/>
    <w:rsid w:val="00AA60BE"/>
    <w:rsid w:val="00AA650F"/>
    <w:rsid w:val="00AA72D3"/>
    <w:rsid w:val="00AA7448"/>
    <w:rsid w:val="00AA7A58"/>
    <w:rsid w:val="00AB2F99"/>
    <w:rsid w:val="00AB3E1B"/>
    <w:rsid w:val="00AB7479"/>
    <w:rsid w:val="00AC0A93"/>
    <w:rsid w:val="00AC205B"/>
    <w:rsid w:val="00AC263C"/>
    <w:rsid w:val="00AC2A8F"/>
    <w:rsid w:val="00AC4286"/>
    <w:rsid w:val="00AC4AEE"/>
    <w:rsid w:val="00AC6C51"/>
    <w:rsid w:val="00AC7E8F"/>
    <w:rsid w:val="00AD00E5"/>
    <w:rsid w:val="00AD09E7"/>
    <w:rsid w:val="00AD0DFF"/>
    <w:rsid w:val="00AD2656"/>
    <w:rsid w:val="00AD3E9C"/>
    <w:rsid w:val="00AD51A2"/>
    <w:rsid w:val="00AD61D7"/>
    <w:rsid w:val="00AD6E68"/>
    <w:rsid w:val="00AD7A5E"/>
    <w:rsid w:val="00AD7D8D"/>
    <w:rsid w:val="00AE0923"/>
    <w:rsid w:val="00AE19E1"/>
    <w:rsid w:val="00AE3404"/>
    <w:rsid w:val="00AE4239"/>
    <w:rsid w:val="00AE47D3"/>
    <w:rsid w:val="00AE6946"/>
    <w:rsid w:val="00AF06EA"/>
    <w:rsid w:val="00AF3251"/>
    <w:rsid w:val="00AF51C4"/>
    <w:rsid w:val="00B0051A"/>
    <w:rsid w:val="00B01909"/>
    <w:rsid w:val="00B048AC"/>
    <w:rsid w:val="00B05467"/>
    <w:rsid w:val="00B06C7A"/>
    <w:rsid w:val="00B12733"/>
    <w:rsid w:val="00B133C1"/>
    <w:rsid w:val="00B137CE"/>
    <w:rsid w:val="00B13CA2"/>
    <w:rsid w:val="00B142D9"/>
    <w:rsid w:val="00B152C2"/>
    <w:rsid w:val="00B15CD3"/>
    <w:rsid w:val="00B15E8B"/>
    <w:rsid w:val="00B16D4F"/>
    <w:rsid w:val="00B16F68"/>
    <w:rsid w:val="00B172DC"/>
    <w:rsid w:val="00B17D5F"/>
    <w:rsid w:val="00B22F32"/>
    <w:rsid w:val="00B2420B"/>
    <w:rsid w:val="00B26136"/>
    <w:rsid w:val="00B2703D"/>
    <w:rsid w:val="00B279FC"/>
    <w:rsid w:val="00B311A6"/>
    <w:rsid w:val="00B330E9"/>
    <w:rsid w:val="00B34811"/>
    <w:rsid w:val="00B3554E"/>
    <w:rsid w:val="00B42203"/>
    <w:rsid w:val="00B42B5A"/>
    <w:rsid w:val="00B443CF"/>
    <w:rsid w:val="00B44660"/>
    <w:rsid w:val="00B4716C"/>
    <w:rsid w:val="00B4797C"/>
    <w:rsid w:val="00B54908"/>
    <w:rsid w:val="00B575A7"/>
    <w:rsid w:val="00B57602"/>
    <w:rsid w:val="00B63721"/>
    <w:rsid w:val="00B64044"/>
    <w:rsid w:val="00B64DCB"/>
    <w:rsid w:val="00B64FB5"/>
    <w:rsid w:val="00B652A3"/>
    <w:rsid w:val="00B65461"/>
    <w:rsid w:val="00B65A30"/>
    <w:rsid w:val="00B65E24"/>
    <w:rsid w:val="00B72745"/>
    <w:rsid w:val="00B72AB1"/>
    <w:rsid w:val="00B73D01"/>
    <w:rsid w:val="00B73F84"/>
    <w:rsid w:val="00B75301"/>
    <w:rsid w:val="00B7570A"/>
    <w:rsid w:val="00B75FE5"/>
    <w:rsid w:val="00B763F2"/>
    <w:rsid w:val="00B7731B"/>
    <w:rsid w:val="00B801E6"/>
    <w:rsid w:val="00B802B9"/>
    <w:rsid w:val="00B80DAE"/>
    <w:rsid w:val="00B815A0"/>
    <w:rsid w:val="00B832B3"/>
    <w:rsid w:val="00B83C3C"/>
    <w:rsid w:val="00B83F01"/>
    <w:rsid w:val="00B85204"/>
    <w:rsid w:val="00B85250"/>
    <w:rsid w:val="00B86D8E"/>
    <w:rsid w:val="00B86DFA"/>
    <w:rsid w:val="00B8785D"/>
    <w:rsid w:val="00B91004"/>
    <w:rsid w:val="00B919F7"/>
    <w:rsid w:val="00B91B7C"/>
    <w:rsid w:val="00B93283"/>
    <w:rsid w:val="00B934BC"/>
    <w:rsid w:val="00B93683"/>
    <w:rsid w:val="00B94EA0"/>
    <w:rsid w:val="00B95275"/>
    <w:rsid w:val="00B953D2"/>
    <w:rsid w:val="00B9617C"/>
    <w:rsid w:val="00B96497"/>
    <w:rsid w:val="00B96D1D"/>
    <w:rsid w:val="00B96EF0"/>
    <w:rsid w:val="00B97218"/>
    <w:rsid w:val="00B9777E"/>
    <w:rsid w:val="00BA05B6"/>
    <w:rsid w:val="00BA081A"/>
    <w:rsid w:val="00BA1182"/>
    <w:rsid w:val="00BA2ABF"/>
    <w:rsid w:val="00BA3E2A"/>
    <w:rsid w:val="00BA4DA7"/>
    <w:rsid w:val="00BA549C"/>
    <w:rsid w:val="00BA576D"/>
    <w:rsid w:val="00BA5B93"/>
    <w:rsid w:val="00BA61F6"/>
    <w:rsid w:val="00BA7C1D"/>
    <w:rsid w:val="00BB0793"/>
    <w:rsid w:val="00BB13FD"/>
    <w:rsid w:val="00BB446B"/>
    <w:rsid w:val="00BB5A26"/>
    <w:rsid w:val="00BB698B"/>
    <w:rsid w:val="00BB6B57"/>
    <w:rsid w:val="00BB7A48"/>
    <w:rsid w:val="00BC0218"/>
    <w:rsid w:val="00BC1C6C"/>
    <w:rsid w:val="00BC1CCB"/>
    <w:rsid w:val="00BC23A9"/>
    <w:rsid w:val="00BC26F9"/>
    <w:rsid w:val="00BC2B8D"/>
    <w:rsid w:val="00BC2FF2"/>
    <w:rsid w:val="00BC3FFF"/>
    <w:rsid w:val="00BC40A3"/>
    <w:rsid w:val="00BC4391"/>
    <w:rsid w:val="00BC568C"/>
    <w:rsid w:val="00BC7F37"/>
    <w:rsid w:val="00BD264C"/>
    <w:rsid w:val="00BD2825"/>
    <w:rsid w:val="00BD3C21"/>
    <w:rsid w:val="00BD638D"/>
    <w:rsid w:val="00BD6400"/>
    <w:rsid w:val="00BD76A0"/>
    <w:rsid w:val="00BD7EF7"/>
    <w:rsid w:val="00BE11A3"/>
    <w:rsid w:val="00BE1E5E"/>
    <w:rsid w:val="00BE490C"/>
    <w:rsid w:val="00BE541D"/>
    <w:rsid w:val="00BE57A6"/>
    <w:rsid w:val="00BE7117"/>
    <w:rsid w:val="00BF1A83"/>
    <w:rsid w:val="00BF4098"/>
    <w:rsid w:val="00BF4310"/>
    <w:rsid w:val="00BF4CD7"/>
    <w:rsid w:val="00BF4EFD"/>
    <w:rsid w:val="00BF64E2"/>
    <w:rsid w:val="00BF6BAD"/>
    <w:rsid w:val="00BF6F14"/>
    <w:rsid w:val="00BF73CE"/>
    <w:rsid w:val="00BF7CB3"/>
    <w:rsid w:val="00C00E4C"/>
    <w:rsid w:val="00C048F3"/>
    <w:rsid w:val="00C048F5"/>
    <w:rsid w:val="00C04946"/>
    <w:rsid w:val="00C04C54"/>
    <w:rsid w:val="00C05BCB"/>
    <w:rsid w:val="00C05DE6"/>
    <w:rsid w:val="00C068F7"/>
    <w:rsid w:val="00C070EA"/>
    <w:rsid w:val="00C104F8"/>
    <w:rsid w:val="00C10727"/>
    <w:rsid w:val="00C10E98"/>
    <w:rsid w:val="00C1112E"/>
    <w:rsid w:val="00C14D9E"/>
    <w:rsid w:val="00C14DE9"/>
    <w:rsid w:val="00C15A78"/>
    <w:rsid w:val="00C16DF1"/>
    <w:rsid w:val="00C16E92"/>
    <w:rsid w:val="00C16ED8"/>
    <w:rsid w:val="00C1782A"/>
    <w:rsid w:val="00C17E5B"/>
    <w:rsid w:val="00C217EF"/>
    <w:rsid w:val="00C2220D"/>
    <w:rsid w:val="00C246A6"/>
    <w:rsid w:val="00C25E7E"/>
    <w:rsid w:val="00C30EFD"/>
    <w:rsid w:val="00C311E9"/>
    <w:rsid w:val="00C314E0"/>
    <w:rsid w:val="00C31920"/>
    <w:rsid w:val="00C32D4F"/>
    <w:rsid w:val="00C333B3"/>
    <w:rsid w:val="00C33481"/>
    <w:rsid w:val="00C33BFC"/>
    <w:rsid w:val="00C34470"/>
    <w:rsid w:val="00C35221"/>
    <w:rsid w:val="00C35DF8"/>
    <w:rsid w:val="00C36138"/>
    <w:rsid w:val="00C36310"/>
    <w:rsid w:val="00C36607"/>
    <w:rsid w:val="00C3775E"/>
    <w:rsid w:val="00C416CB"/>
    <w:rsid w:val="00C43B8E"/>
    <w:rsid w:val="00C447C6"/>
    <w:rsid w:val="00C45A5F"/>
    <w:rsid w:val="00C46167"/>
    <w:rsid w:val="00C46813"/>
    <w:rsid w:val="00C47434"/>
    <w:rsid w:val="00C510F2"/>
    <w:rsid w:val="00C52638"/>
    <w:rsid w:val="00C52DC4"/>
    <w:rsid w:val="00C54197"/>
    <w:rsid w:val="00C5537A"/>
    <w:rsid w:val="00C56A53"/>
    <w:rsid w:val="00C56F84"/>
    <w:rsid w:val="00C57143"/>
    <w:rsid w:val="00C57203"/>
    <w:rsid w:val="00C57824"/>
    <w:rsid w:val="00C600B5"/>
    <w:rsid w:val="00C6125D"/>
    <w:rsid w:val="00C627F2"/>
    <w:rsid w:val="00C63031"/>
    <w:rsid w:val="00C656AC"/>
    <w:rsid w:val="00C67228"/>
    <w:rsid w:val="00C67542"/>
    <w:rsid w:val="00C676AF"/>
    <w:rsid w:val="00C7176E"/>
    <w:rsid w:val="00C71AD4"/>
    <w:rsid w:val="00C75BBE"/>
    <w:rsid w:val="00C77858"/>
    <w:rsid w:val="00C81012"/>
    <w:rsid w:val="00C81D6D"/>
    <w:rsid w:val="00C849AA"/>
    <w:rsid w:val="00C930C9"/>
    <w:rsid w:val="00C9398A"/>
    <w:rsid w:val="00C943E4"/>
    <w:rsid w:val="00C94684"/>
    <w:rsid w:val="00C962C4"/>
    <w:rsid w:val="00C96EC8"/>
    <w:rsid w:val="00C97FD1"/>
    <w:rsid w:val="00CA4CF6"/>
    <w:rsid w:val="00CB0C32"/>
    <w:rsid w:val="00CB12CE"/>
    <w:rsid w:val="00CB1BCA"/>
    <w:rsid w:val="00CB1FB3"/>
    <w:rsid w:val="00CB2C61"/>
    <w:rsid w:val="00CB40E1"/>
    <w:rsid w:val="00CB5834"/>
    <w:rsid w:val="00CB5EC7"/>
    <w:rsid w:val="00CB619A"/>
    <w:rsid w:val="00CB64A4"/>
    <w:rsid w:val="00CB7766"/>
    <w:rsid w:val="00CB786F"/>
    <w:rsid w:val="00CB7F1C"/>
    <w:rsid w:val="00CC1319"/>
    <w:rsid w:val="00CC1D6F"/>
    <w:rsid w:val="00CC2AD6"/>
    <w:rsid w:val="00CC40C9"/>
    <w:rsid w:val="00CC46B4"/>
    <w:rsid w:val="00CC4A12"/>
    <w:rsid w:val="00CC6FE5"/>
    <w:rsid w:val="00CC761E"/>
    <w:rsid w:val="00CD128D"/>
    <w:rsid w:val="00CD16CA"/>
    <w:rsid w:val="00CD24D3"/>
    <w:rsid w:val="00CD7587"/>
    <w:rsid w:val="00CE0A3A"/>
    <w:rsid w:val="00CE0E96"/>
    <w:rsid w:val="00CE158C"/>
    <w:rsid w:val="00CE1619"/>
    <w:rsid w:val="00CE20B4"/>
    <w:rsid w:val="00CE3118"/>
    <w:rsid w:val="00CE31FA"/>
    <w:rsid w:val="00CE5037"/>
    <w:rsid w:val="00CE578A"/>
    <w:rsid w:val="00CE6B72"/>
    <w:rsid w:val="00CF05E1"/>
    <w:rsid w:val="00CF0987"/>
    <w:rsid w:val="00CF3D68"/>
    <w:rsid w:val="00CF4D28"/>
    <w:rsid w:val="00CF4FFE"/>
    <w:rsid w:val="00CF63F8"/>
    <w:rsid w:val="00D01559"/>
    <w:rsid w:val="00D01601"/>
    <w:rsid w:val="00D01B52"/>
    <w:rsid w:val="00D02808"/>
    <w:rsid w:val="00D02C19"/>
    <w:rsid w:val="00D030A4"/>
    <w:rsid w:val="00D05062"/>
    <w:rsid w:val="00D0600A"/>
    <w:rsid w:val="00D06C18"/>
    <w:rsid w:val="00D07AEF"/>
    <w:rsid w:val="00D11219"/>
    <w:rsid w:val="00D124A2"/>
    <w:rsid w:val="00D1272D"/>
    <w:rsid w:val="00D12D0E"/>
    <w:rsid w:val="00D13AFC"/>
    <w:rsid w:val="00D13BCC"/>
    <w:rsid w:val="00D148F9"/>
    <w:rsid w:val="00D16CCD"/>
    <w:rsid w:val="00D176AC"/>
    <w:rsid w:val="00D176C8"/>
    <w:rsid w:val="00D201F7"/>
    <w:rsid w:val="00D202F1"/>
    <w:rsid w:val="00D2031E"/>
    <w:rsid w:val="00D20F2F"/>
    <w:rsid w:val="00D2163A"/>
    <w:rsid w:val="00D21EED"/>
    <w:rsid w:val="00D24333"/>
    <w:rsid w:val="00D25C4F"/>
    <w:rsid w:val="00D25DF8"/>
    <w:rsid w:val="00D2758B"/>
    <w:rsid w:val="00D27F6C"/>
    <w:rsid w:val="00D300AC"/>
    <w:rsid w:val="00D30717"/>
    <w:rsid w:val="00D30F99"/>
    <w:rsid w:val="00D32F6F"/>
    <w:rsid w:val="00D332A0"/>
    <w:rsid w:val="00D33580"/>
    <w:rsid w:val="00D36B74"/>
    <w:rsid w:val="00D37BE7"/>
    <w:rsid w:val="00D37CCE"/>
    <w:rsid w:val="00D40CE5"/>
    <w:rsid w:val="00D41939"/>
    <w:rsid w:val="00D42C9D"/>
    <w:rsid w:val="00D442FF"/>
    <w:rsid w:val="00D446BF"/>
    <w:rsid w:val="00D44ED6"/>
    <w:rsid w:val="00D46F05"/>
    <w:rsid w:val="00D505CD"/>
    <w:rsid w:val="00D511A1"/>
    <w:rsid w:val="00D514CB"/>
    <w:rsid w:val="00D52614"/>
    <w:rsid w:val="00D53CD9"/>
    <w:rsid w:val="00D545B1"/>
    <w:rsid w:val="00D5551E"/>
    <w:rsid w:val="00D6380D"/>
    <w:rsid w:val="00D64674"/>
    <w:rsid w:val="00D64C0B"/>
    <w:rsid w:val="00D66EA8"/>
    <w:rsid w:val="00D67DA7"/>
    <w:rsid w:val="00D67F37"/>
    <w:rsid w:val="00D70FC9"/>
    <w:rsid w:val="00D71BF9"/>
    <w:rsid w:val="00D720AC"/>
    <w:rsid w:val="00D722B7"/>
    <w:rsid w:val="00D73018"/>
    <w:rsid w:val="00D73C03"/>
    <w:rsid w:val="00D745FC"/>
    <w:rsid w:val="00D7581E"/>
    <w:rsid w:val="00D7624D"/>
    <w:rsid w:val="00D7678A"/>
    <w:rsid w:val="00D80AB0"/>
    <w:rsid w:val="00D814B7"/>
    <w:rsid w:val="00D8316F"/>
    <w:rsid w:val="00D83BB1"/>
    <w:rsid w:val="00D841C6"/>
    <w:rsid w:val="00D84E60"/>
    <w:rsid w:val="00D84FBF"/>
    <w:rsid w:val="00D85943"/>
    <w:rsid w:val="00D85A2E"/>
    <w:rsid w:val="00D866C7"/>
    <w:rsid w:val="00D87558"/>
    <w:rsid w:val="00D9024B"/>
    <w:rsid w:val="00D90BD1"/>
    <w:rsid w:val="00D912E7"/>
    <w:rsid w:val="00D931C0"/>
    <w:rsid w:val="00D9340A"/>
    <w:rsid w:val="00D941BE"/>
    <w:rsid w:val="00D958D4"/>
    <w:rsid w:val="00D9780F"/>
    <w:rsid w:val="00DA03E6"/>
    <w:rsid w:val="00DA0A91"/>
    <w:rsid w:val="00DA13F2"/>
    <w:rsid w:val="00DA1604"/>
    <w:rsid w:val="00DA390E"/>
    <w:rsid w:val="00DA5236"/>
    <w:rsid w:val="00DA5B3D"/>
    <w:rsid w:val="00DA5CC4"/>
    <w:rsid w:val="00DA6483"/>
    <w:rsid w:val="00DA7AF9"/>
    <w:rsid w:val="00DB01AE"/>
    <w:rsid w:val="00DB3D2A"/>
    <w:rsid w:val="00DB3E16"/>
    <w:rsid w:val="00DB3EFE"/>
    <w:rsid w:val="00DB6FAF"/>
    <w:rsid w:val="00DB79E5"/>
    <w:rsid w:val="00DC0AFC"/>
    <w:rsid w:val="00DC2529"/>
    <w:rsid w:val="00DC28BF"/>
    <w:rsid w:val="00DC3810"/>
    <w:rsid w:val="00DC440F"/>
    <w:rsid w:val="00DC5F32"/>
    <w:rsid w:val="00DC63EE"/>
    <w:rsid w:val="00DC7F33"/>
    <w:rsid w:val="00DD158B"/>
    <w:rsid w:val="00DD28F5"/>
    <w:rsid w:val="00DD3100"/>
    <w:rsid w:val="00DD3F07"/>
    <w:rsid w:val="00DD5ECA"/>
    <w:rsid w:val="00DD6AB8"/>
    <w:rsid w:val="00DE54C0"/>
    <w:rsid w:val="00DE55E5"/>
    <w:rsid w:val="00DE6915"/>
    <w:rsid w:val="00DE7D46"/>
    <w:rsid w:val="00DF141C"/>
    <w:rsid w:val="00DF1F68"/>
    <w:rsid w:val="00DF429F"/>
    <w:rsid w:val="00DF4636"/>
    <w:rsid w:val="00DF7A12"/>
    <w:rsid w:val="00E010F4"/>
    <w:rsid w:val="00E01298"/>
    <w:rsid w:val="00E01FD0"/>
    <w:rsid w:val="00E02BE2"/>
    <w:rsid w:val="00E03291"/>
    <w:rsid w:val="00E04530"/>
    <w:rsid w:val="00E05465"/>
    <w:rsid w:val="00E05819"/>
    <w:rsid w:val="00E06F60"/>
    <w:rsid w:val="00E0715C"/>
    <w:rsid w:val="00E10C87"/>
    <w:rsid w:val="00E1266A"/>
    <w:rsid w:val="00E14119"/>
    <w:rsid w:val="00E14281"/>
    <w:rsid w:val="00E1498E"/>
    <w:rsid w:val="00E17115"/>
    <w:rsid w:val="00E179DE"/>
    <w:rsid w:val="00E21408"/>
    <w:rsid w:val="00E218D7"/>
    <w:rsid w:val="00E22A9B"/>
    <w:rsid w:val="00E2499B"/>
    <w:rsid w:val="00E301E0"/>
    <w:rsid w:val="00E302CD"/>
    <w:rsid w:val="00E304CD"/>
    <w:rsid w:val="00E30724"/>
    <w:rsid w:val="00E30A68"/>
    <w:rsid w:val="00E31C5D"/>
    <w:rsid w:val="00E323C6"/>
    <w:rsid w:val="00E327D2"/>
    <w:rsid w:val="00E34557"/>
    <w:rsid w:val="00E37850"/>
    <w:rsid w:val="00E37C9E"/>
    <w:rsid w:val="00E4093D"/>
    <w:rsid w:val="00E42501"/>
    <w:rsid w:val="00E43EBA"/>
    <w:rsid w:val="00E445AE"/>
    <w:rsid w:val="00E44CE8"/>
    <w:rsid w:val="00E45DF0"/>
    <w:rsid w:val="00E464C6"/>
    <w:rsid w:val="00E473E4"/>
    <w:rsid w:val="00E50416"/>
    <w:rsid w:val="00E51B3D"/>
    <w:rsid w:val="00E52EEE"/>
    <w:rsid w:val="00E5358B"/>
    <w:rsid w:val="00E538B7"/>
    <w:rsid w:val="00E53F3C"/>
    <w:rsid w:val="00E54526"/>
    <w:rsid w:val="00E55518"/>
    <w:rsid w:val="00E56F9C"/>
    <w:rsid w:val="00E644FE"/>
    <w:rsid w:val="00E64A2A"/>
    <w:rsid w:val="00E66C82"/>
    <w:rsid w:val="00E66D61"/>
    <w:rsid w:val="00E66F53"/>
    <w:rsid w:val="00E67198"/>
    <w:rsid w:val="00E705DF"/>
    <w:rsid w:val="00E70C4D"/>
    <w:rsid w:val="00E711E2"/>
    <w:rsid w:val="00E71B48"/>
    <w:rsid w:val="00E71F6C"/>
    <w:rsid w:val="00E7264D"/>
    <w:rsid w:val="00E76079"/>
    <w:rsid w:val="00E7710F"/>
    <w:rsid w:val="00E77B64"/>
    <w:rsid w:val="00E8017C"/>
    <w:rsid w:val="00E806B5"/>
    <w:rsid w:val="00E807C3"/>
    <w:rsid w:val="00E81E49"/>
    <w:rsid w:val="00E82E40"/>
    <w:rsid w:val="00E830B6"/>
    <w:rsid w:val="00E8416C"/>
    <w:rsid w:val="00E847DC"/>
    <w:rsid w:val="00E85EFD"/>
    <w:rsid w:val="00E949EB"/>
    <w:rsid w:val="00E95531"/>
    <w:rsid w:val="00E96954"/>
    <w:rsid w:val="00E96DAC"/>
    <w:rsid w:val="00E96F51"/>
    <w:rsid w:val="00E9710A"/>
    <w:rsid w:val="00EA0523"/>
    <w:rsid w:val="00EA0626"/>
    <w:rsid w:val="00EA07C3"/>
    <w:rsid w:val="00EA4813"/>
    <w:rsid w:val="00EA6034"/>
    <w:rsid w:val="00EA749C"/>
    <w:rsid w:val="00EB1EEE"/>
    <w:rsid w:val="00EB4D54"/>
    <w:rsid w:val="00EB4EAF"/>
    <w:rsid w:val="00EB4F9F"/>
    <w:rsid w:val="00EB622C"/>
    <w:rsid w:val="00EB7D46"/>
    <w:rsid w:val="00EC085E"/>
    <w:rsid w:val="00EC2204"/>
    <w:rsid w:val="00EC2506"/>
    <w:rsid w:val="00EC2C2D"/>
    <w:rsid w:val="00EC2C82"/>
    <w:rsid w:val="00EC3E51"/>
    <w:rsid w:val="00EC586E"/>
    <w:rsid w:val="00EC6A68"/>
    <w:rsid w:val="00EC7004"/>
    <w:rsid w:val="00EC7C03"/>
    <w:rsid w:val="00ED03E5"/>
    <w:rsid w:val="00ED0780"/>
    <w:rsid w:val="00ED1B39"/>
    <w:rsid w:val="00ED1D28"/>
    <w:rsid w:val="00ED24A1"/>
    <w:rsid w:val="00ED2791"/>
    <w:rsid w:val="00ED27B5"/>
    <w:rsid w:val="00ED2DF7"/>
    <w:rsid w:val="00ED3295"/>
    <w:rsid w:val="00ED3E8F"/>
    <w:rsid w:val="00ED42ED"/>
    <w:rsid w:val="00ED590C"/>
    <w:rsid w:val="00ED5AD8"/>
    <w:rsid w:val="00ED740A"/>
    <w:rsid w:val="00ED7DD1"/>
    <w:rsid w:val="00EE0DE4"/>
    <w:rsid w:val="00EE1CBF"/>
    <w:rsid w:val="00EE20AD"/>
    <w:rsid w:val="00EE28B1"/>
    <w:rsid w:val="00EE44CF"/>
    <w:rsid w:val="00EE5686"/>
    <w:rsid w:val="00EE5A03"/>
    <w:rsid w:val="00EF05CD"/>
    <w:rsid w:val="00EF11A5"/>
    <w:rsid w:val="00EF1E09"/>
    <w:rsid w:val="00EF33A6"/>
    <w:rsid w:val="00F00DF1"/>
    <w:rsid w:val="00F00F06"/>
    <w:rsid w:val="00F0171B"/>
    <w:rsid w:val="00F01CEA"/>
    <w:rsid w:val="00F02F89"/>
    <w:rsid w:val="00F03E1E"/>
    <w:rsid w:val="00F03EF0"/>
    <w:rsid w:val="00F04C5E"/>
    <w:rsid w:val="00F05A6D"/>
    <w:rsid w:val="00F0607E"/>
    <w:rsid w:val="00F06790"/>
    <w:rsid w:val="00F07FAF"/>
    <w:rsid w:val="00F11B12"/>
    <w:rsid w:val="00F12FEE"/>
    <w:rsid w:val="00F148AE"/>
    <w:rsid w:val="00F15153"/>
    <w:rsid w:val="00F16A46"/>
    <w:rsid w:val="00F16EFC"/>
    <w:rsid w:val="00F214EA"/>
    <w:rsid w:val="00F21B3A"/>
    <w:rsid w:val="00F220F4"/>
    <w:rsid w:val="00F23673"/>
    <w:rsid w:val="00F23740"/>
    <w:rsid w:val="00F2509E"/>
    <w:rsid w:val="00F26911"/>
    <w:rsid w:val="00F30C5E"/>
    <w:rsid w:val="00F3192C"/>
    <w:rsid w:val="00F3459A"/>
    <w:rsid w:val="00F36216"/>
    <w:rsid w:val="00F36788"/>
    <w:rsid w:val="00F372AB"/>
    <w:rsid w:val="00F372D3"/>
    <w:rsid w:val="00F37865"/>
    <w:rsid w:val="00F4085E"/>
    <w:rsid w:val="00F4100C"/>
    <w:rsid w:val="00F439CB"/>
    <w:rsid w:val="00F43C71"/>
    <w:rsid w:val="00F43DB1"/>
    <w:rsid w:val="00F453BA"/>
    <w:rsid w:val="00F46229"/>
    <w:rsid w:val="00F47938"/>
    <w:rsid w:val="00F47B36"/>
    <w:rsid w:val="00F50036"/>
    <w:rsid w:val="00F500F5"/>
    <w:rsid w:val="00F50AC5"/>
    <w:rsid w:val="00F51A70"/>
    <w:rsid w:val="00F52FFA"/>
    <w:rsid w:val="00F53331"/>
    <w:rsid w:val="00F550ED"/>
    <w:rsid w:val="00F553D0"/>
    <w:rsid w:val="00F55CC8"/>
    <w:rsid w:val="00F55F25"/>
    <w:rsid w:val="00F57124"/>
    <w:rsid w:val="00F60D4B"/>
    <w:rsid w:val="00F620E8"/>
    <w:rsid w:val="00F6315A"/>
    <w:rsid w:val="00F64C1E"/>
    <w:rsid w:val="00F65386"/>
    <w:rsid w:val="00F65900"/>
    <w:rsid w:val="00F67D00"/>
    <w:rsid w:val="00F7099B"/>
    <w:rsid w:val="00F70F4C"/>
    <w:rsid w:val="00F71004"/>
    <w:rsid w:val="00F72AA3"/>
    <w:rsid w:val="00F72D3A"/>
    <w:rsid w:val="00F73902"/>
    <w:rsid w:val="00F7397E"/>
    <w:rsid w:val="00F74F4B"/>
    <w:rsid w:val="00F755E3"/>
    <w:rsid w:val="00F75B87"/>
    <w:rsid w:val="00F75FCD"/>
    <w:rsid w:val="00F767A4"/>
    <w:rsid w:val="00F767F3"/>
    <w:rsid w:val="00F76972"/>
    <w:rsid w:val="00F80CD1"/>
    <w:rsid w:val="00F80F7D"/>
    <w:rsid w:val="00F82197"/>
    <w:rsid w:val="00F824D5"/>
    <w:rsid w:val="00F82B52"/>
    <w:rsid w:val="00F8411E"/>
    <w:rsid w:val="00F8524C"/>
    <w:rsid w:val="00F85DCE"/>
    <w:rsid w:val="00F86EDC"/>
    <w:rsid w:val="00F90973"/>
    <w:rsid w:val="00F92C1A"/>
    <w:rsid w:val="00F92F08"/>
    <w:rsid w:val="00F937AE"/>
    <w:rsid w:val="00F93D03"/>
    <w:rsid w:val="00F94254"/>
    <w:rsid w:val="00F94B3F"/>
    <w:rsid w:val="00F95202"/>
    <w:rsid w:val="00F96197"/>
    <w:rsid w:val="00F9754C"/>
    <w:rsid w:val="00F97E1C"/>
    <w:rsid w:val="00FA1784"/>
    <w:rsid w:val="00FA3252"/>
    <w:rsid w:val="00FA3373"/>
    <w:rsid w:val="00FA4D05"/>
    <w:rsid w:val="00FA568E"/>
    <w:rsid w:val="00FA75C5"/>
    <w:rsid w:val="00FB04F8"/>
    <w:rsid w:val="00FB0F49"/>
    <w:rsid w:val="00FB2898"/>
    <w:rsid w:val="00FB2977"/>
    <w:rsid w:val="00FB3AF6"/>
    <w:rsid w:val="00FB4385"/>
    <w:rsid w:val="00FB4FDF"/>
    <w:rsid w:val="00FC03D0"/>
    <w:rsid w:val="00FC0E87"/>
    <w:rsid w:val="00FC174E"/>
    <w:rsid w:val="00FC1E38"/>
    <w:rsid w:val="00FC2049"/>
    <w:rsid w:val="00FC5019"/>
    <w:rsid w:val="00FC57D1"/>
    <w:rsid w:val="00FC5B5F"/>
    <w:rsid w:val="00FC7897"/>
    <w:rsid w:val="00FC7F0C"/>
    <w:rsid w:val="00FD21A2"/>
    <w:rsid w:val="00FD275E"/>
    <w:rsid w:val="00FD2EDE"/>
    <w:rsid w:val="00FD39DA"/>
    <w:rsid w:val="00FD4AA3"/>
    <w:rsid w:val="00FD5023"/>
    <w:rsid w:val="00FD65CF"/>
    <w:rsid w:val="00FD7EB0"/>
    <w:rsid w:val="00FE068E"/>
    <w:rsid w:val="00FE0D48"/>
    <w:rsid w:val="00FE14F7"/>
    <w:rsid w:val="00FE28F7"/>
    <w:rsid w:val="00FE30A1"/>
    <w:rsid w:val="00FE5C84"/>
    <w:rsid w:val="00FE6507"/>
    <w:rsid w:val="00FE6758"/>
    <w:rsid w:val="00FF114A"/>
    <w:rsid w:val="00FF239A"/>
    <w:rsid w:val="00FF24B2"/>
    <w:rsid w:val="00FF29EE"/>
    <w:rsid w:val="00FF3535"/>
    <w:rsid w:val="00FF3F66"/>
    <w:rsid w:val="00FF4C90"/>
    <w:rsid w:val="00FF4EC2"/>
    <w:rsid w:val="00FF54E0"/>
    <w:rsid w:val="00FF665A"/>
    <w:rsid w:val="00FF6B61"/>
    <w:rsid w:val="00FF6F70"/>
    <w:rsid w:val="00FF7298"/>
    <w:rsid w:val="00FF78AD"/>
    <w:rsid w:val="00FF7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D7A6C05"/>
  <w15:docId w15:val="{581DE06C-9272-4E68-93BC-D20087AC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basedOn w:val="Normal"/>
    <w:next w:val="BodyTextNormal"/>
    <w:link w:val="Heading1Char"/>
    <w:uiPriority w:val="9"/>
    <w:qFormat/>
    <w:rsid w:val="00F21B3A"/>
    <w:pPr>
      <w:keepNext/>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uiPriority w:val="9"/>
    <w:qFormat/>
    <w:rsid w:val="00D201F7"/>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Normal"/>
    <w:next w:val="BodyTextNormal"/>
    <w:link w:val="Heading3Char"/>
    <w:uiPriority w:val="9"/>
    <w:qFormat/>
    <w:rsid w:val="00F21B3A"/>
    <w:pPr>
      <w:keepNext/>
      <w:numPr>
        <w:ilvl w:val="2"/>
        <w:numId w:val="2"/>
      </w:numPr>
      <w:spacing w:before="240" w:after="120"/>
      <w:outlineLvl w:val="2"/>
    </w:pPr>
    <w:rPr>
      <w:rFonts w:ascii="Arial Bold" w:eastAsia="Times New Roman" w:hAnsi="Arial Bold" w:cs="Arial"/>
      <w:b/>
      <w:bCs/>
      <w:color w:val="1F144A" w:themeColor="text1"/>
      <w:sz w:val="24"/>
      <w:szCs w:val="26"/>
    </w:rPr>
  </w:style>
  <w:style w:type="paragraph" w:styleId="Heading4">
    <w:name w:val="heading 4"/>
    <w:basedOn w:val="Normal"/>
    <w:next w:val="BodyTextNormal"/>
    <w:link w:val="Heading4Char"/>
    <w:qFormat/>
    <w:rsid w:val="00F21B3A"/>
    <w:pPr>
      <w:keepNext/>
      <w:spacing w:before="240" w:after="120"/>
      <w:ind w:left="851"/>
      <w:outlineLvl w:val="3"/>
    </w:pPr>
    <w:rPr>
      <w:rFonts w:ascii="Arial Bold" w:eastAsia="Times New Roman" w:hAnsi="Arial Bold"/>
      <w:b/>
      <w:bCs/>
      <w:color w:val="1F144A" w:themeColor="text1"/>
      <w:sz w:val="24"/>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sz w:val="22"/>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semiHidden/>
    <w:rsid w:val="00EE5A03"/>
    <w:pPr>
      <w:spacing w:after="60"/>
      <w:outlineLvl w:val="7"/>
    </w:pPr>
    <w:rPr>
      <w:rFonts w:eastAsia="Times New Roman"/>
      <w:i/>
      <w:iCs/>
    </w:rPr>
  </w:style>
  <w:style w:type="paragraph" w:styleId="Heading9">
    <w:name w:val="heading 9"/>
    <w:basedOn w:val="Normal"/>
    <w:next w:val="Normal"/>
    <w:link w:val="Heading9Char"/>
    <w:semiHidden/>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uiPriority w:val="9"/>
    <w:rsid w:val="00D201F7"/>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uiPriority w:val="9"/>
    <w:rsid w:val="00F21B3A"/>
    <w:rPr>
      <w:rFonts w:ascii="Arial Bold" w:eastAsia="Times New Roman" w:hAnsi="Arial Bold" w:cs="Arial"/>
      <w:b/>
      <w:bCs/>
      <w:color w:val="1F144A" w:themeColor="text1"/>
      <w:szCs w:val="26"/>
      <w:lang w:val="en-GB" w:eastAsia="en-US"/>
    </w:rPr>
  </w:style>
  <w:style w:type="character" w:customStyle="1" w:styleId="Heading4Char">
    <w:name w:val="Heading 4 Char"/>
    <w:basedOn w:val="DefaultParagraphFont"/>
    <w:link w:val="Heading4"/>
    <w:rsid w:val="00F21B3A"/>
    <w:rPr>
      <w:rFonts w:ascii="Arial Bold" w:eastAsia="Times New Roman" w:hAnsi="Arial Bold"/>
      <w:b/>
      <w:bCs/>
      <w:color w:val="1F144A" w:themeColor="text1"/>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semiHidden/>
    <w:rsid w:val="004B2131"/>
    <w:rPr>
      <w:rFonts w:ascii="Arial" w:eastAsia="Times New Roman" w:hAnsi="Arial" w:cs="Arial"/>
      <w:sz w:val="22"/>
      <w:szCs w:val="22"/>
      <w:lang w:val="en-GB" w:eastAsia="en-US"/>
    </w:rPr>
  </w:style>
  <w:style w:type="paragraph" w:styleId="BalloonText">
    <w:name w:val="Balloon Text"/>
    <w:basedOn w:val="Normal"/>
    <w:link w:val="BalloonTextChar"/>
    <w:uiPriority w:val="99"/>
    <w:semiHidden/>
    <w:rsid w:val="002A05B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B5A"/>
    <w:rPr>
      <w:rFonts w:ascii="Lucida Grande" w:hAnsi="Lucida Grande" w:cs="Lucida Grande"/>
      <w:sz w:val="18"/>
      <w:szCs w:val="18"/>
      <w:lang w:val="en-GB" w:eastAsia="en-US"/>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EA4813"/>
    <w:pPr>
      <w:tabs>
        <w:tab w:val="left" w:pos="1701"/>
        <w:tab w:val="right" w:leader="dot" w:pos="9356"/>
      </w:tabs>
      <w:spacing w:after="120"/>
      <w:ind w:left="1134"/>
    </w:pPr>
    <w:rPr>
      <w:rFonts w:asciiTheme="minorHAnsi" w:hAnsiTheme="minorHAnsi" w:cstheme="minorHAnsi"/>
      <w:bCs/>
      <w:color w:val="1F144A" w:themeColor="text1"/>
    </w:rPr>
  </w:style>
  <w:style w:type="paragraph" w:customStyle="1" w:styleId="ListTick">
    <w:name w:val="List Tick"/>
    <w:basedOn w:val="BodyTextNormal"/>
    <w:qFormat/>
    <w:rsid w:val="00443F93"/>
    <w:pPr>
      <w:numPr>
        <w:numId w:val="3"/>
      </w:numPr>
      <w:tabs>
        <w:tab w:val="clear" w:pos="851"/>
        <w:tab w:val="num" w:pos="567"/>
      </w:tabs>
      <w:ind w:left="1248"/>
    </w:pPr>
    <w:rPr>
      <w:rFonts w:eastAsia="Times New Roman"/>
      <w:szCs w:val="22"/>
    </w:rPr>
  </w:style>
  <w:style w:type="paragraph" w:styleId="ListBullet">
    <w:name w:val="List Bullet"/>
    <w:basedOn w:val="BodyTextNormal"/>
    <w:uiPriority w:val="99"/>
    <w:qFormat/>
    <w:rsid w:val="00443F93"/>
    <w:pPr>
      <w:numPr>
        <w:numId w:val="10"/>
      </w:numPr>
      <w:ind w:left="1248" w:hanging="397"/>
    </w:pPr>
  </w:style>
  <w:style w:type="paragraph" w:customStyle="1" w:styleId="ListCross">
    <w:name w:val="List Cross"/>
    <w:basedOn w:val="ListBullet"/>
    <w:qFormat/>
    <w:rsid w:val="00443F93"/>
    <w:pPr>
      <w:numPr>
        <w:numId w:val="4"/>
      </w:numPr>
      <w:ind w:left="1248"/>
    </w:pPr>
  </w:style>
  <w:style w:type="paragraph" w:customStyle="1" w:styleId="TableHeadings">
    <w:name w:val="Table Headings"/>
    <w:basedOn w:val="Normal"/>
    <w:qFormat/>
    <w:rsid w:val="004B2131"/>
    <w:pPr>
      <w:spacing w:after="120"/>
    </w:pPr>
    <w:rPr>
      <w:rFonts w:eastAsia="Times New Roman"/>
      <w:bCs/>
      <w:color w:val="FFFFFF" w:themeColor="background1"/>
    </w:rPr>
  </w:style>
  <w:style w:type="paragraph" w:customStyle="1" w:styleId="TableText-Left">
    <w:name w:val="Table Text - Left"/>
    <w:basedOn w:val="Normal"/>
    <w:link w:val="TableText-LeftChar"/>
    <w:qFormat/>
    <w:rsid w:val="00443F93"/>
    <w:pPr>
      <w:spacing w:before="60" w:after="60"/>
    </w:pPr>
    <w:rPr>
      <w:rFonts w:eastAsia="Times New Roman"/>
    </w:rPr>
  </w:style>
  <w:style w:type="character" w:customStyle="1" w:styleId="TableText-LeftChar">
    <w:name w:val="Table Text - Left Char"/>
    <w:basedOn w:val="DefaultParagraphFont"/>
    <w:link w:val="TableText-Left"/>
    <w:rsid w:val="00443F93"/>
    <w:rPr>
      <w:rFonts w:ascii="Arial" w:eastAsia="Times New Roman" w:hAnsi="Arial"/>
      <w:sz w:val="22"/>
      <w:lang w:val="en-GB" w:eastAsia="en-US"/>
    </w:rPr>
  </w:style>
  <w:style w:type="paragraph" w:customStyle="1" w:styleId="TableText-Centre">
    <w:name w:val="Table Text - Centre"/>
    <w:basedOn w:val="TableText-Left"/>
    <w:link w:val="TableText-CentreChar"/>
    <w:qFormat/>
    <w:rsid w:val="004C58F6"/>
    <w:pPr>
      <w:jc w:val="center"/>
    </w:pPr>
  </w:style>
  <w:style w:type="character" w:customStyle="1" w:styleId="TableText-CentreChar">
    <w:name w:val="Table Text - Centre Char"/>
    <w:basedOn w:val="TableText-LeftChar"/>
    <w:link w:val="TableText-Centre"/>
    <w:rsid w:val="00525C10"/>
    <w:rPr>
      <w:rFonts w:ascii="Arial" w:eastAsia="Times New Roman" w:hAnsi="Arial"/>
      <w:sz w:val="22"/>
      <w:lang w:val="en-GB" w:eastAsia="en-US"/>
    </w:rPr>
  </w:style>
  <w:style w:type="paragraph" w:customStyle="1" w:styleId="TableText-Right">
    <w:name w:val="Table Text - Right"/>
    <w:basedOn w:val="TableText-Centre"/>
    <w:link w:val="TableText-RightChar"/>
    <w:qFormat/>
    <w:rsid w:val="004C58F6"/>
    <w:pPr>
      <w:jc w:val="right"/>
    </w:pPr>
  </w:style>
  <w:style w:type="character" w:customStyle="1" w:styleId="TableText-RightChar">
    <w:name w:val="Table Text - Right Char"/>
    <w:basedOn w:val="TableText-CentreChar"/>
    <w:link w:val="TableText-Right"/>
    <w:rsid w:val="00525C10"/>
    <w:rPr>
      <w:rFonts w:ascii="Arial" w:eastAsia="Times New Roman" w:hAnsi="Arial"/>
      <w:sz w:val="22"/>
      <w:lang w:val="en-GB" w:eastAsia="en-US"/>
    </w:rPr>
  </w:style>
  <w:style w:type="paragraph" w:styleId="Caption">
    <w:name w:val="caption"/>
    <w:basedOn w:val="Normal"/>
    <w:next w:val="BodyTextNormal"/>
    <w:autoRedefine/>
    <w:qFormat/>
    <w:rsid w:val="000845AF"/>
    <w:pPr>
      <w:ind w:firstLine="720"/>
      <w:jc w:val="center"/>
    </w:pPr>
    <w:rPr>
      <w:rFonts w:eastAsia="Times New Roman"/>
      <w:b/>
      <w:bCs/>
      <w:color w:val="5C2071" w:themeColor="accent1"/>
      <w:sz w:val="18"/>
      <w:szCs w:val="20"/>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EA4813"/>
    <w:pPr>
      <w:keepNext w:val="0"/>
      <w:numPr>
        <w:ilvl w:val="0"/>
        <w:numId w:val="0"/>
      </w:numPr>
      <w:tabs>
        <w:tab w:val="left" w:pos="567"/>
        <w:tab w:val="decimal" w:pos="1610"/>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46781B"/>
    <w:pPr>
      <w:keepNext w:val="0"/>
      <w:numPr>
        <w:ilvl w:val="0"/>
        <w:numId w:val="0"/>
      </w:numPr>
      <w:tabs>
        <w:tab w:val="left" w:pos="993"/>
        <w:tab w:val="right" w:leader="dot" w:pos="9356"/>
      </w:tabs>
      <w:spacing w:before="120"/>
      <w:ind w:left="567"/>
      <w:outlineLvl w:val="9"/>
    </w:pPr>
    <w:rPr>
      <w:rFonts w:asciiTheme="minorHAnsi" w:eastAsiaTheme="minorEastAsia" w:hAnsiTheme="minorHAnsi" w:cstheme="minorHAnsi"/>
      <w:b w:val="0"/>
      <w:bCs w:val="0"/>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table" w:styleId="MediumGrid3-Accent4">
    <w:name w:val="Medium Grid 3 Accent 4"/>
    <w:basedOn w:val="TableNormal"/>
    <w:uiPriority w:val="69"/>
    <w:rsid w:val="00D16CCD"/>
    <w:rPr>
      <w:rFonts w:eastAsia="Times New Roman"/>
      <w:sz w:val="20"/>
      <w:szCs w:val="20"/>
      <w:lang w:val="en-GB" w:eastAsia="en-GB"/>
    </w:rPr>
    <w:tblPr>
      <w:tblStyleRowBandSize w:val="1"/>
      <w:tblStyleColBandSize w:val="1"/>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Pr>
    <w:tcPr>
      <w:shd w:val="clear" w:color="auto" w:fill="DFD8E8"/>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clear" w:color="auto" w:fill="E5D4DF"/>
      </w:tcPr>
    </w:tblStylePr>
    <w:tblStylePr w:type="band2Horz">
      <w:tblPr/>
      <w:tcPr>
        <w:tcBorders>
          <w:top w:val="single" w:sz="6" w:space="0" w:color="FFFFFF"/>
          <w:left w:val="single" w:sz="6" w:space="0" w:color="FFFFFF"/>
          <w:bottom w:val="single" w:sz="6" w:space="0" w:color="FFFFFF"/>
          <w:right w:val="single" w:sz="6" w:space="0" w:color="FFFFFF"/>
          <w:insideH w:val="nil"/>
          <w:insideV w:val="single" w:sz="6" w:space="0" w:color="FFFFFF"/>
          <w:tl2br w:val="nil"/>
          <w:tr2bl w:val="nil"/>
        </w:tcBorders>
        <w:shd w:val="clear" w:color="auto" w:fill="D3BACF"/>
      </w:tcPr>
    </w:tblStylePr>
  </w:style>
  <w:style w:type="table" w:styleId="TableGrid">
    <w:name w:val="Table Grid"/>
    <w:basedOn w:val="TableNormal"/>
    <w:uiPriority w:val="59"/>
    <w:rsid w:val="00356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1498E"/>
    <w:rPr>
      <w:color w:val="808080"/>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styleId="TOAHeading">
    <w:name w:val="toa heading"/>
    <w:basedOn w:val="Normal"/>
    <w:next w:val="Normal"/>
    <w:uiPriority w:val="99"/>
    <w:semiHidden/>
    <w:rsid w:val="00673396"/>
    <w:rPr>
      <w:rFonts w:asciiTheme="majorHAnsi" w:eastAsiaTheme="majorEastAsia" w:hAnsiTheme="majorHAnsi" w:cstheme="majorBidi"/>
      <w:b/>
      <w:bCs/>
      <w:sz w:val="24"/>
    </w:rPr>
  </w:style>
  <w:style w:type="paragraph" w:styleId="ListBullet2">
    <w:name w:val="List Bullet 2"/>
    <w:basedOn w:val="BodyTextNormal"/>
    <w:uiPriority w:val="99"/>
    <w:qFormat/>
    <w:rsid w:val="00443F93"/>
    <w:pPr>
      <w:numPr>
        <w:ilvl w:val="1"/>
        <w:numId w:val="10"/>
      </w:numPr>
      <w:ind w:left="1644" w:hanging="397"/>
    </w:pPr>
    <w:rPr>
      <w:szCs w:val="22"/>
    </w:rPr>
  </w:style>
  <w:style w:type="paragraph" w:styleId="ListBullet3">
    <w:name w:val="List Bullet 3"/>
    <w:basedOn w:val="BodyTextNormal"/>
    <w:uiPriority w:val="99"/>
    <w:qFormat/>
    <w:rsid w:val="00443F93"/>
    <w:pPr>
      <w:numPr>
        <w:ilvl w:val="2"/>
        <w:numId w:val="10"/>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OLD">
    <w:name w:val="BOLD"/>
    <w:basedOn w:val="Normal"/>
    <w:next w:val="Normal"/>
    <w:semiHidden/>
    <w:qFormat/>
    <w:rsid w:val="00711F1A"/>
    <w:rPr>
      <w:b/>
    </w:rPr>
  </w:style>
  <w:style w:type="paragraph" w:customStyle="1" w:styleId="italic">
    <w:name w:val="italic"/>
    <w:basedOn w:val="Normal"/>
    <w:next w:val="Normal"/>
    <w:semiHidden/>
    <w:qFormat/>
    <w:rsid w:val="00711F1A"/>
    <w:rPr>
      <w:i/>
    </w:rPr>
  </w:style>
  <w:style w:type="paragraph" w:customStyle="1" w:styleId="Tableannotation">
    <w:name w:val="Table annotation"/>
    <w:basedOn w:val="Caption"/>
    <w:next w:val="BodyTextNormal"/>
    <w:qFormat/>
    <w:rsid w:val="00443F93"/>
    <w:pPr>
      <w:numPr>
        <w:numId w:val="14"/>
      </w:numPr>
    </w:pPr>
  </w:style>
  <w:style w:type="paragraph" w:customStyle="1" w:styleId="Figureannotation">
    <w:name w:val="Figure annotation"/>
    <w:basedOn w:val="Caption"/>
    <w:qFormat/>
    <w:rsid w:val="00443F93"/>
    <w:pPr>
      <w:keepNext/>
      <w:numPr>
        <w:numId w:val="13"/>
      </w:numPr>
      <w:ind w:left="714" w:hanging="357"/>
    </w:p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FooterDocumentTitle">
    <w:name w:val="Footer Document Title"/>
    <w:basedOn w:val="Normal"/>
    <w:semiHidden/>
    <w:qFormat/>
    <w:rsid w:val="007D42F0"/>
    <w:pPr>
      <w:spacing w:after="120"/>
      <w:ind w:left="-368" w:right="357" w:hanging="709"/>
    </w:pPr>
    <w:rPr>
      <w:sz w:val="16"/>
      <w:szCs w:val="16"/>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styleId="ListNumber">
    <w:name w:val="List Number"/>
    <w:basedOn w:val="BodyTextNormal"/>
    <w:uiPriority w:val="99"/>
    <w:qFormat/>
    <w:rsid w:val="00255570"/>
    <w:pPr>
      <w:numPr>
        <w:numId w:val="7"/>
      </w:numPr>
      <w:ind w:left="1418" w:hanging="567"/>
    </w:pPr>
  </w:style>
  <w:style w:type="paragraph" w:styleId="ListNumber2">
    <w:name w:val="List Number 2"/>
    <w:basedOn w:val="ListBullet2"/>
    <w:uiPriority w:val="99"/>
    <w:qFormat/>
    <w:rsid w:val="00A50084"/>
    <w:pPr>
      <w:numPr>
        <w:numId w:val="7"/>
      </w:numPr>
      <w:ind w:left="2269" w:hanging="851"/>
    </w:pPr>
  </w:style>
  <w:style w:type="paragraph" w:styleId="ListNumber3">
    <w:name w:val="List Number 3"/>
    <w:basedOn w:val="BodyTextNormal"/>
    <w:uiPriority w:val="99"/>
    <w:qFormat/>
    <w:rsid w:val="00443F93"/>
    <w:pPr>
      <w:numPr>
        <w:ilvl w:val="2"/>
        <w:numId w:val="7"/>
      </w:numPr>
      <w:ind w:left="3119"/>
    </w:pPr>
  </w:style>
  <w:style w:type="paragraph" w:customStyle="1" w:styleId="ListLettering">
    <w:name w:val="List Lettering"/>
    <w:basedOn w:val="BodyTextNormal"/>
    <w:qFormat/>
    <w:rsid w:val="00443F93"/>
    <w:pPr>
      <w:numPr>
        <w:numId w:val="6"/>
      </w:numPr>
      <w:ind w:left="1248" w:hanging="397"/>
    </w:pPr>
  </w:style>
  <w:style w:type="paragraph" w:customStyle="1" w:styleId="ParagraphNumbering">
    <w:name w:val="Paragraph Numbering"/>
    <w:basedOn w:val="Normal"/>
    <w:qFormat/>
    <w:rsid w:val="002010E0"/>
    <w:pPr>
      <w:numPr>
        <w:numId w:val="5"/>
      </w:numPr>
      <w:tabs>
        <w:tab w:val="left" w:pos="-1134"/>
      </w:tabs>
    </w:pPr>
  </w:style>
  <w:style w:type="character" w:customStyle="1" w:styleId="Highlight">
    <w:name w:val="Highlight"/>
    <w:basedOn w:val="DefaultParagraphFont"/>
    <w:uiPriority w:val="1"/>
    <w:qFormat/>
    <w:rsid w:val="00195A5F"/>
    <w:rPr>
      <w:rFonts w:asciiTheme="minorHAnsi" w:hAnsiTheme="minorHAnsi"/>
      <w:sz w:val="22"/>
      <w:bdr w:val="none" w:sz="0" w:space="0" w:color="auto"/>
      <w:shd w:val="solid" w:color="FFFF00" w:fill="auto"/>
    </w:rPr>
  </w:style>
  <w:style w:type="paragraph" w:styleId="Quote">
    <w:name w:val="Quote"/>
    <w:basedOn w:val="Normal"/>
    <w:next w:val="Normal"/>
    <w:link w:val="QuoteChar"/>
    <w:uiPriority w:val="29"/>
    <w:semiHidden/>
    <w:qFormat/>
    <w:rsid w:val="001106F5"/>
    <w:pPr>
      <w:shd w:val="thinDiagStripe" w:color="FFFFFF" w:themeColor="background1" w:themeTint="99" w:fill="auto"/>
    </w:pPr>
    <w:rPr>
      <w:i/>
      <w:iCs/>
      <w:color w:val="1F144A" w:themeColor="text1"/>
    </w:rPr>
  </w:style>
  <w:style w:type="character" w:customStyle="1" w:styleId="QuoteChar">
    <w:name w:val="Quote Char"/>
    <w:basedOn w:val="DefaultParagraphFont"/>
    <w:link w:val="Quote"/>
    <w:uiPriority w:val="29"/>
    <w:semiHidden/>
    <w:rsid w:val="00673B5A"/>
    <w:rPr>
      <w:rFonts w:ascii="Arial" w:hAnsi="Arial"/>
      <w:i/>
      <w:iCs/>
      <w:color w:val="1F144A" w:themeColor="text1"/>
      <w:sz w:val="22"/>
      <w:shd w:val="thinDiagStripe" w:color="FFFFFF" w:themeColor="background1" w:themeTint="99" w:fill="auto"/>
      <w:lang w:val="en-GB" w:eastAsia="en-US"/>
    </w:rPr>
  </w:style>
  <w:style w:type="paragraph" w:customStyle="1" w:styleId="CaseStudyQuoteTitle">
    <w:name w:val="Case Study / Quote Title"/>
    <w:basedOn w:val="Normal"/>
    <w:next w:val="CaseStudyText"/>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FFFFFF" w:themeFill="background1" w:themeFillTint="33"/>
      <w:spacing w:before="240" w:after="120"/>
    </w:pPr>
    <w:rPr>
      <w:b/>
      <w:color w:val="1F144A" w:themeColor="text1"/>
      <w:sz w:val="24"/>
    </w:rPr>
  </w:style>
  <w:style w:type="paragraph" w:customStyle="1" w:styleId="CaseStudyText">
    <w:name w:val="Case Study Text"/>
    <w:basedOn w:val="Normal"/>
    <w:rsid w:val="00443F93"/>
    <w:pPr>
      <w:pBdr>
        <w:top w:val="single" w:sz="8" w:space="1" w:color="FFFFFF" w:themeColor="background1" w:themeTint="33"/>
        <w:left w:val="single" w:sz="8" w:space="4" w:color="FFFFFF" w:themeColor="background1" w:themeTint="33"/>
        <w:bottom w:val="single" w:sz="8" w:space="10" w:color="FFFFFF" w:themeColor="background1" w:themeTint="33"/>
        <w:right w:val="single" w:sz="8" w:space="4" w:color="FFFFFF" w:themeColor="background1" w:themeTint="33"/>
      </w:pBdr>
      <w:shd w:val="solid" w:color="D9D9D9" w:themeColor="background1" w:themeShade="D9" w:fill="auto"/>
    </w:pPr>
  </w:style>
  <w:style w:type="paragraph" w:customStyle="1" w:styleId="CaseStudyQuoteBullets">
    <w:name w:val="Case Study / Quote Bullets"/>
    <w:basedOn w:val="CaseStudyText"/>
    <w:qFormat/>
    <w:rsid w:val="00443F93"/>
    <w:pPr>
      <w:numPr>
        <w:numId w:val="8"/>
      </w:numPr>
      <w:ind w:left="397" w:hanging="397"/>
    </w:pPr>
  </w:style>
  <w:style w:type="paragraph" w:customStyle="1" w:styleId="TableBullet1">
    <w:name w:val="Table Bullet 1"/>
    <w:basedOn w:val="TableText-Left"/>
    <w:qFormat/>
    <w:rsid w:val="00443F93"/>
    <w:pPr>
      <w:framePr w:hSpace="180" w:wrap="around" w:vAnchor="text" w:hAnchor="page" w:x="1789" w:y="827"/>
      <w:numPr>
        <w:numId w:val="9"/>
      </w:numPr>
    </w:pPr>
    <w:rPr>
      <w:szCs w:val="20"/>
    </w:rPr>
  </w:style>
  <w:style w:type="paragraph" w:customStyle="1" w:styleId="TableBullet2">
    <w:name w:val="Table Bullet 2"/>
    <w:basedOn w:val="Normal"/>
    <w:qFormat/>
    <w:rsid w:val="00282A5F"/>
    <w:pPr>
      <w:numPr>
        <w:ilvl w:val="1"/>
        <w:numId w:val="9"/>
      </w:numPr>
    </w:pPr>
    <w:rPr>
      <w:szCs w:val="20"/>
    </w:rPr>
  </w:style>
  <w:style w:type="table" w:styleId="MediumGrid3-Accent5">
    <w:name w:val="Medium Grid 3 Accent 5"/>
    <w:basedOn w:val="TableNormal"/>
    <w:uiPriority w:val="69"/>
    <w:rsid w:val="001F5F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4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2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2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2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9AA" w:themeFill="accent5" w:themeFillTint="7F"/>
      </w:tcPr>
    </w:tblStylePr>
  </w:style>
  <w:style w:type="table" w:customStyle="1" w:styleId="WithoutHeader">
    <w:name w:val="Without Header"/>
    <w:basedOn w:val="MediumGrid3-Accent4"/>
    <w:uiPriority w:val="99"/>
    <w:rsid w:val="00803D6C"/>
    <w:tblPr/>
    <w:tcPr>
      <w:shd w:val="solid" w:color="E2DDF6" w:themeColor="text1" w:themeTint="1A" w:fill="DFD8E8"/>
    </w:tcPr>
    <w:tblStylePr w:type="firstRow">
      <w:rPr>
        <w:rFonts w:ascii="Adobe Caslon Pro" w:hAnsi="Adobe Caslon Pro"/>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solid" w:color="E2DDF6" w:themeColor="text1" w:themeTint="1A" w:fill="auto"/>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pct35" w:color="B8ACE8" w:themeColor="accent4" w:themeTint="40" w:fill="E5D4DF"/>
      </w:tcPr>
    </w:tblStylePr>
    <w:tblStylePr w:type="band2Horz">
      <w:tblPr/>
      <w:tcPr>
        <w:tcBorders>
          <w:top w:val="single" w:sz="6" w:space="0" w:color="FFFFFF"/>
          <w:left w:val="single" w:sz="6" w:space="0" w:color="FFFFFF"/>
          <w:bottom w:val="single" w:sz="6" w:space="0" w:color="FFFFFF"/>
          <w:right w:val="single" w:sz="6" w:space="0" w:color="FFFFFF"/>
          <w:insideH w:val="single" w:sz="6" w:space="0" w:color="FFFFFF"/>
          <w:insideV w:val="single" w:sz="6" w:space="0" w:color="FFFFFF"/>
          <w:tl2br w:val="nil"/>
          <w:tr2bl w:val="nil"/>
        </w:tcBorders>
        <w:shd w:val="solid" w:color="E2DDF6" w:themeColor="text1" w:themeTint="1A" w:fill="D3BACF"/>
      </w:tcPr>
    </w:tblStyle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semiHidden/>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semiHidden/>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10"/>
      </w:numPr>
      <w:ind w:left="2438" w:hanging="397"/>
    </w:pPr>
  </w:style>
  <w:style w:type="paragraph" w:styleId="ListBullet5">
    <w:name w:val="List Bullet 5"/>
    <w:basedOn w:val="BodyTextNormal"/>
    <w:uiPriority w:val="99"/>
    <w:qFormat/>
    <w:rsid w:val="00443F93"/>
    <w:pPr>
      <w:numPr>
        <w:ilvl w:val="4"/>
        <w:numId w:val="10"/>
      </w:numPr>
      <w:ind w:left="2438" w:hanging="397"/>
    </w:pPr>
  </w:style>
  <w:style w:type="table" w:customStyle="1" w:styleId="LightList-Accent11">
    <w:name w:val="Light List - Accent 11"/>
    <w:basedOn w:val="TableNormal"/>
    <w:uiPriority w:val="61"/>
    <w:rsid w:val="004B1BF7"/>
    <w:tblPr>
      <w:tblStyleRowBandSize w:val="1"/>
      <w:tblStyleColBandSize w:val="1"/>
      <w:tblBorders>
        <w:top w:val="single" w:sz="8" w:space="0" w:color="5C2071" w:themeColor="accent1"/>
        <w:left w:val="single" w:sz="8" w:space="0" w:color="5C2071" w:themeColor="accent1"/>
        <w:bottom w:val="single" w:sz="8" w:space="0" w:color="5C2071" w:themeColor="accent1"/>
        <w:right w:val="single" w:sz="8" w:space="0" w:color="5C2071" w:themeColor="accent1"/>
      </w:tblBorders>
    </w:tblPr>
    <w:tblStylePr w:type="firstRow">
      <w:pPr>
        <w:spacing w:before="0" w:after="0" w:line="240" w:lineRule="auto"/>
      </w:pPr>
      <w:rPr>
        <w:b/>
        <w:bCs/>
        <w:color w:val="FFFFFF" w:themeColor="background1"/>
      </w:rPr>
      <w:tblPr/>
      <w:tcPr>
        <w:shd w:val="clear" w:color="auto" w:fill="5C2071" w:themeFill="accent1"/>
      </w:tcPr>
    </w:tblStylePr>
    <w:tblStylePr w:type="lastRow">
      <w:pPr>
        <w:spacing w:before="0" w:after="0" w:line="240" w:lineRule="auto"/>
      </w:pPr>
      <w:rPr>
        <w:b/>
        <w:bCs/>
      </w:rPr>
      <w:tblPr/>
      <w:tcPr>
        <w:tcBorders>
          <w:top w:val="double" w:sz="6" w:space="0" w:color="5C2071" w:themeColor="accent1"/>
          <w:left w:val="single" w:sz="8" w:space="0" w:color="5C2071" w:themeColor="accent1"/>
          <w:bottom w:val="single" w:sz="8" w:space="0" w:color="5C2071" w:themeColor="accent1"/>
          <w:right w:val="single" w:sz="8" w:space="0" w:color="5C2071" w:themeColor="accent1"/>
        </w:tcBorders>
      </w:tcPr>
    </w:tblStylePr>
    <w:tblStylePr w:type="firstCol">
      <w:rPr>
        <w:b/>
        <w:bCs/>
      </w:rPr>
    </w:tblStylePr>
    <w:tblStylePr w:type="lastCol">
      <w:rPr>
        <w:b/>
        <w:bCs/>
      </w:rPr>
    </w:tblStylePr>
    <w:tblStylePr w:type="band1Vert">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tblStylePr w:type="band1Horz">
      <w:tblPr/>
      <w:tcPr>
        <w:tcBorders>
          <w:top w:val="single" w:sz="8" w:space="0" w:color="5C2071" w:themeColor="accent1"/>
          <w:left w:val="single" w:sz="8" w:space="0" w:color="5C2071" w:themeColor="accent1"/>
          <w:bottom w:val="single" w:sz="8" w:space="0" w:color="5C2071" w:themeColor="accent1"/>
          <w:right w:val="single" w:sz="8" w:space="0" w:color="5C2071" w:themeColor="accent1"/>
        </w:tcBorders>
      </w:tcPr>
    </w:tblStylePr>
  </w:style>
  <w:style w:type="table" w:customStyle="1" w:styleId="TableTemplate1">
    <w:name w:val="Table Template 1"/>
    <w:basedOn w:val="TableNormal"/>
    <w:uiPriority w:val="99"/>
    <w:rsid w:val="00B83C3C"/>
    <w:rPr>
      <w:rFonts w:asciiTheme="minorHAnsi" w:hAnsiTheme="minorHAnsi"/>
    </w:rPr>
    <w:tblPr>
      <w:tblStyleColBandSize w:val="1"/>
      <w:tblBorders>
        <w:top w:val="single" w:sz="8" w:space="0" w:color="505253" w:themeColor="text2"/>
        <w:left w:val="single" w:sz="8" w:space="0" w:color="505253" w:themeColor="text2"/>
        <w:bottom w:val="single" w:sz="8" w:space="0" w:color="505253" w:themeColor="text2"/>
        <w:right w:val="single" w:sz="8" w:space="0" w:color="505253" w:themeColor="text2"/>
        <w:insideH w:val="single" w:sz="8" w:space="0" w:color="505253" w:themeColor="text2"/>
        <w:insideV w:val="single" w:sz="8" w:space="0" w:color="505253" w:themeColor="text2"/>
      </w:tblBorders>
    </w:tblPr>
    <w:tblStylePr w:type="firstRow">
      <w:pPr>
        <w:jc w:val="left"/>
      </w:pPr>
      <w:rPr>
        <w:rFonts w:asciiTheme="minorHAnsi" w:hAnsiTheme="minorHAnsi"/>
        <w:b/>
        <w:color w:val="9CA299" w:themeColor="background2"/>
        <w:sz w:val="24"/>
      </w:rPr>
      <w:tblPr/>
      <w:tcPr>
        <w:tcBorders>
          <w:bottom w:val="single" w:sz="4" w:space="0" w:color="9CA299" w:themeColor="background2"/>
        </w:tcBorders>
        <w:shd w:val="clear" w:color="auto" w:fill="5C2071" w:themeFill="accent1"/>
        <w:vAlign w:val="center"/>
      </w:tcPr>
    </w:tblStylePr>
    <w:tblStylePr w:type="firstCol">
      <w:rPr>
        <w:rFonts w:asciiTheme="minorHAnsi" w:hAnsiTheme="minorHAnsi"/>
        <w:b/>
        <w:color w:val="5C2071" w:themeColor="accent1"/>
        <w:sz w:val="24"/>
      </w:rPr>
    </w:tblStylePr>
  </w:style>
  <w:style w:type="table" w:customStyle="1" w:styleId="TableTemplate2">
    <w:name w:val="Table Template 2"/>
    <w:basedOn w:val="TableNormal"/>
    <w:uiPriority w:val="99"/>
    <w:rsid w:val="005126C9"/>
    <w:rPr>
      <w:rFonts w:asciiTheme="minorHAnsi" w:hAnsiTheme="minorHAnsi"/>
    </w:rPr>
    <w:tblPr>
      <w:tblStyleRowBandSize w:val="1"/>
      <w:tblBorders>
        <w:insideH w:val="single" w:sz="4" w:space="0" w:color="9CA299" w:themeColor="background2"/>
        <w:insideV w:val="single" w:sz="4" w:space="0" w:color="9CA299" w:themeColor="background2"/>
      </w:tblBorders>
    </w:tblPr>
    <w:tblStylePr w:type="firstRow">
      <w:pPr>
        <w:jc w:val="left"/>
      </w:pPr>
      <w:rPr>
        <w:rFonts w:asciiTheme="minorHAnsi" w:hAnsiTheme="minorHAnsi"/>
        <w:b/>
        <w:sz w:val="24"/>
      </w:rPr>
      <w:tblPr/>
      <w:trPr>
        <w:tblHeader/>
      </w:trPr>
      <w:tcPr>
        <w:tcBorders>
          <w:bottom w:val="single" w:sz="18" w:space="0" w:color="9CA299" w:themeColor="background2"/>
        </w:tcBorders>
        <w:shd w:val="clear" w:color="auto" w:fill="5C2071" w:themeFill="accent1"/>
        <w:vAlign w:val="center"/>
      </w:tcPr>
    </w:tblStylePr>
    <w:tblStylePr w:type="firstCol">
      <w:rPr>
        <w:rFonts w:asciiTheme="minorHAnsi" w:hAnsiTheme="minorHAnsi"/>
        <w:color w:val="auto"/>
      </w:rPr>
    </w:tblStylePr>
    <w:tblStylePr w:type="band1Horz">
      <w:tblPr/>
      <w:tcPr>
        <w:shd w:val="clear" w:color="auto" w:fill="E4C6EF" w:themeFill="accent1" w:themeFillTint="33"/>
      </w:tcPr>
    </w:tblStylePr>
    <w:tblStylePr w:type="band2Horz">
      <w:tblPr/>
      <w:tcPr>
        <w:shd w:val="clear" w:color="auto" w:fill="B8ACE8" w:themeFill="text1" w:themeFillTint="40"/>
      </w:tcPr>
    </w:tblStylePr>
  </w:style>
  <w:style w:type="paragraph" w:customStyle="1" w:styleId="AppendixHeading">
    <w:name w:val="Appendix Heading"/>
    <w:basedOn w:val="Heading1"/>
    <w:next w:val="BodyTextNormal"/>
    <w:qFormat/>
    <w:rsid w:val="00443F93"/>
    <w:pPr>
      <w:numPr>
        <w:numId w:val="12"/>
      </w:numPr>
      <w:tabs>
        <w:tab w:val="left" w:pos="1701"/>
      </w:tabs>
      <w:ind w:hanging="720"/>
    </w:pPr>
  </w:style>
  <w:style w:type="numbering" w:customStyle="1" w:styleId="Appendix">
    <w:name w:val="Appendix"/>
    <w:uiPriority w:val="99"/>
    <w:rsid w:val="00846A64"/>
    <w:pPr>
      <w:numPr>
        <w:numId w:val="11"/>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link w:val="BodyTextItalicChar"/>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styleId="BlockText">
    <w:name w:val="Block Text"/>
    <w:basedOn w:val="Normal"/>
    <w:uiPriority w:val="99"/>
    <w:semiHidden/>
    <w:rsid w:val="00251828"/>
    <w:pPr>
      <w:pBdr>
        <w:top w:val="single" w:sz="2" w:space="10" w:color="5C2071" w:themeColor="accent1" w:shadow="1"/>
        <w:left w:val="single" w:sz="2" w:space="10" w:color="5C2071" w:themeColor="accent1" w:shadow="1"/>
        <w:bottom w:val="single" w:sz="2" w:space="10" w:color="5C2071" w:themeColor="accent1" w:shadow="1"/>
        <w:right w:val="single" w:sz="2" w:space="10" w:color="5C2071" w:themeColor="accent1" w:shadow="1"/>
      </w:pBdr>
      <w:ind w:left="1152" w:right="1152"/>
    </w:pPr>
    <w:rPr>
      <w:rFonts w:asciiTheme="minorHAnsi" w:hAnsiTheme="minorHAnsi" w:cstheme="minorBidi"/>
      <w:i/>
      <w:iCs/>
      <w:color w:val="5C2071" w:themeColor="accent1"/>
    </w:rPr>
  </w:style>
  <w:style w:type="paragraph" w:customStyle="1" w:styleId="BodytextSubtitle">
    <w:name w:val="Body text Subtitle"/>
    <w:basedOn w:val="CoverPageSubtext"/>
    <w:semiHidden/>
    <w:qFormat/>
    <w:rsid w:val="00E538B7"/>
    <w:pPr>
      <w:spacing w:before="240"/>
      <w:ind w:left="851"/>
    </w:pPr>
  </w:style>
  <w:style w:type="paragraph" w:customStyle="1" w:styleId="BodyTextNormal">
    <w:name w:val="Body Text – Normal"/>
    <w:basedOn w:val="Normal"/>
    <w:qFormat/>
    <w:rsid w:val="00C510F2"/>
    <w:pPr>
      <w:ind w:left="851"/>
    </w:pPr>
  </w:style>
  <w:style w:type="character" w:styleId="FootnoteReference">
    <w:name w:val="footnote reference"/>
    <w:basedOn w:val="DefaultParagraphFont"/>
    <w:uiPriority w:val="99"/>
    <w:semiHidden/>
    <w:rsid w:val="00347A8F"/>
    <w:rPr>
      <w:vertAlign w:val="superscript"/>
    </w:rPr>
  </w:style>
  <w:style w:type="table" w:styleId="LightList-Accent2">
    <w:name w:val="Light List Accent 2"/>
    <w:basedOn w:val="TableNormal"/>
    <w:uiPriority w:val="61"/>
    <w:rsid w:val="00FC7897"/>
    <w:tblPr>
      <w:tblStyleRowBandSize w:val="1"/>
      <w:tblStyleColBandSize w:val="1"/>
      <w:tblBorders>
        <w:top w:val="single" w:sz="8" w:space="0" w:color="861889" w:themeColor="accent2"/>
        <w:left w:val="single" w:sz="8" w:space="0" w:color="861889" w:themeColor="accent2"/>
        <w:bottom w:val="single" w:sz="8" w:space="0" w:color="861889" w:themeColor="accent2"/>
        <w:right w:val="single" w:sz="8" w:space="0" w:color="861889" w:themeColor="accent2"/>
      </w:tblBorders>
    </w:tblPr>
    <w:tblStylePr w:type="firstRow">
      <w:pPr>
        <w:spacing w:before="0" w:after="0" w:line="240" w:lineRule="auto"/>
      </w:pPr>
      <w:rPr>
        <w:b/>
        <w:bCs/>
        <w:color w:val="FFFFFF" w:themeColor="background1"/>
      </w:rPr>
      <w:tblPr/>
      <w:tcPr>
        <w:shd w:val="clear" w:color="auto" w:fill="861889" w:themeFill="accent2"/>
      </w:tcPr>
    </w:tblStylePr>
    <w:tblStylePr w:type="lastRow">
      <w:pPr>
        <w:spacing w:before="0" w:after="0" w:line="240" w:lineRule="auto"/>
      </w:pPr>
      <w:rPr>
        <w:b/>
        <w:bCs/>
      </w:rPr>
      <w:tblPr/>
      <w:tcPr>
        <w:tcBorders>
          <w:top w:val="double" w:sz="6" w:space="0" w:color="861889" w:themeColor="accent2"/>
          <w:left w:val="single" w:sz="8" w:space="0" w:color="861889" w:themeColor="accent2"/>
          <w:bottom w:val="single" w:sz="8" w:space="0" w:color="861889" w:themeColor="accent2"/>
          <w:right w:val="single" w:sz="8" w:space="0" w:color="861889" w:themeColor="accent2"/>
        </w:tcBorders>
      </w:tcPr>
    </w:tblStylePr>
    <w:tblStylePr w:type="firstCol">
      <w:rPr>
        <w:b/>
        <w:bCs/>
      </w:rPr>
    </w:tblStylePr>
    <w:tblStylePr w:type="lastCol">
      <w:rPr>
        <w:b/>
        <w:bCs/>
      </w:rPr>
    </w:tblStylePr>
    <w:tblStylePr w:type="band1Vert">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tblStylePr w:type="band1Horz">
      <w:tblPr/>
      <w:tcPr>
        <w:tcBorders>
          <w:top w:val="single" w:sz="8" w:space="0" w:color="861889" w:themeColor="accent2"/>
          <w:left w:val="single" w:sz="8" w:space="0" w:color="861889" w:themeColor="accent2"/>
          <w:bottom w:val="single" w:sz="8" w:space="0" w:color="861889" w:themeColor="accent2"/>
          <w:right w:val="single" w:sz="8" w:space="0" w:color="861889" w:themeColor="accent2"/>
        </w:tcBorders>
      </w:tcPr>
    </w:tblStylePr>
  </w:style>
  <w:style w:type="paragraph" w:customStyle="1" w:styleId="CoverPageSubtitle">
    <w:name w:val="Cover Page – Subtitle"/>
    <w:basedOn w:val="NormalWeb"/>
    <w:qFormat/>
    <w:rsid w:val="00443F93"/>
    <w:rPr>
      <w:rFonts w:asciiTheme="majorHAnsi" w:hAnsiTheme="majorHAnsi"/>
      <w:b/>
      <w:color w:val="5C2071" w:themeColor="accent1"/>
      <w:sz w:val="36"/>
    </w:rPr>
  </w:style>
  <w:style w:type="paragraph" w:styleId="NormalWeb">
    <w:name w:val="Normal (Web)"/>
    <w:basedOn w:val="Normal"/>
    <w:uiPriority w:val="99"/>
    <w:semiHidden/>
    <w:rsid w:val="0025074F"/>
    <w:rPr>
      <w:rFonts w:ascii="Times New Roman" w:hAnsi="Times New Roman"/>
      <w:sz w:val="24"/>
    </w:rPr>
  </w:style>
  <w:style w:type="paragraph" w:customStyle="1" w:styleId="FigureDesc">
    <w:name w:val="Figure Desc"/>
    <w:basedOn w:val="Normal"/>
    <w:rsid w:val="00F76972"/>
    <w:pPr>
      <w:numPr>
        <w:numId w:val="15"/>
      </w:numPr>
      <w:spacing w:after="120"/>
      <w:ind w:left="0" w:firstLine="0"/>
      <w:jc w:val="center"/>
    </w:pPr>
    <w:rPr>
      <w:rFonts w:eastAsia="Times New Roman"/>
      <w:b/>
      <w:color w:val="29235C"/>
      <w:sz w:val="18"/>
    </w:rPr>
  </w:style>
  <w:style w:type="paragraph" w:customStyle="1" w:styleId="Default">
    <w:name w:val="Default"/>
    <w:rsid w:val="003B2BB6"/>
    <w:pPr>
      <w:autoSpaceDE w:val="0"/>
      <w:autoSpaceDN w:val="0"/>
      <w:adjustRightInd w:val="0"/>
    </w:pPr>
    <w:rPr>
      <w:color w:val="000000"/>
      <w:lang w:val="en-GB"/>
    </w:rPr>
  </w:style>
  <w:style w:type="character" w:styleId="CommentReference">
    <w:name w:val="annotation reference"/>
    <w:basedOn w:val="DefaultParagraphFont"/>
    <w:uiPriority w:val="99"/>
    <w:semiHidden/>
    <w:rsid w:val="00834D75"/>
    <w:rPr>
      <w:sz w:val="16"/>
      <w:szCs w:val="16"/>
    </w:rPr>
  </w:style>
  <w:style w:type="paragraph" w:styleId="CommentText">
    <w:name w:val="annotation text"/>
    <w:basedOn w:val="Normal"/>
    <w:link w:val="CommentTextChar"/>
    <w:uiPriority w:val="99"/>
    <w:semiHidden/>
    <w:rsid w:val="00834D75"/>
    <w:rPr>
      <w:sz w:val="20"/>
      <w:szCs w:val="20"/>
    </w:rPr>
  </w:style>
  <w:style w:type="character" w:customStyle="1" w:styleId="CommentTextChar">
    <w:name w:val="Comment Text Char"/>
    <w:basedOn w:val="DefaultParagraphFont"/>
    <w:link w:val="CommentText"/>
    <w:uiPriority w:val="99"/>
    <w:semiHidden/>
    <w:rsid w:val="00834D75"/>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rsid w:val="00834D75"/>
    <w:rPr>
      <w:b/>
      <w:bCs/>
    </w:rPr>
  </w:style>
  <w:style w:type="character" w:customStyle="1" w:styleId="CommentSubjectChar">
    <w:name w:val="Comment Subject Char"/>
    <w:basedOn w:val="CommentTextChar"/>
    <w:link w:val="CommentSubject"/>
    <w:uiPriority w:val="99"/>
    <w:semiHidden/>
    <w:rsid w:val="00834D75"/>
    <w:rPr>
      <w:rFonts w:ascii="Arial" w:hAnsi="Arial"/>
      <w:b/>
      <w:bCs/>
      <w:sz w:val="20"/>
      <w:szCs w:val="20"/>
      <w:lang w:val="en-GB" w:eastAsia="en-US"/>
    </w:rPr>
  </w:style>
  <w:style w:type="character" w:styleId="FollowedHyperlink">
    <w:name w:val="FollowedHyperlink"/>
    <w:basedOn w:val="DefaultParagraphFont"/>
    <w:uiPriority w:val="99"/>
    <w:semiHidden/>
    <w:rsid w:val="004113C9"/>
    <w:rPr>
      <w:color w:val="BF1B58" w:themeColor="followedHyperlink"/>
      <w:u w:val="single"/>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6B0A29"/>
    <w:pPr>
      <w:ind w:left="720"/>
      <w:contextualSpacing/>
    </w:pPr>
  </w:style>
  <w:style w:type="paragraph" w:styleId="BodyText">
    <w:name w:val="Body Text"/>
    <w:basedOn w:val="Normal"/>
    <w:link w:val="BodyTextChar"/>
    <w:uiPriority w:val="99"/>
    <w:semiHidden/>
    <w:rsid w:val="001E32C4"/>
    <w:pPr>
      <w:spacing w:after="120"/>
    </w:pPr>
  </w:style>
  <w:style w:type="character" w:customStyle="1" w:styleId="BodyTextChar">
    <w:name w:val="Body Text Char"/>
    <w:basedOn w:val="DefaultParagraphFont"/>
    <w:link w:val="BodyText"/>
    <w:uiPriority w:val="99"/>
    <w:semiHidden/>
    <w:rsid w:val="001E32C4"/>
    <w:rPr>
      <w:rFonts w:ascii="Arial" w:hAnsi="Arial"/>
      <w:sz w:val="22"/>
      <w:lang w:val="en-GB" w:eastAsia="en-US"/>
    </w:rPr>
  </w:style>
  <w:style w:type="paragraph" w:styleId="BodyText2">
    <w:name w:val="Body Text 2"/>
    <w:basedOn w:val="Normal"/>
    <w:link w:val="BodyText2Char"/>
    <w:uiPriority w:val="99"/>
    <w:semiHidden/>
    <w:rsid w:val="001E32C4"/>
    <w:pPr>
      <w:spacing w:after="120" w:line="480" w:lineRule="auto"/>
    </w:pPr>
  </w:style>
  <w:style w:type="character" w:customStyle="1" w:styleId="BodyText2Char">
    <w:name w:val="Body Text 2 Char"/>
    <w:basedOn w:val="DefaultParagraphFont"/>
    <w:link w:val="BodyText2"/>
    <w:uiPriority w:val="99"/>
    <w:semiHidden/>
    <w:rsid w:val="001E32C4"/>
    <w:rPr>
      <w:rFonts w:ascii="Arial" w:hAnsi="Arial"/>
      <w:sz w:val="22"/>
      <w:lang w:val="en-GB" w:eastAsia="en-US"/>
    </w:rPr>
  </w:style>
  <w:style w:type="paragraph" w:styleId="NoSpacing">
    <w:name w:val="No Spacing"/>
    <w:link w:val="NoSpacingChar"/>
    <w:uiPriority w:val="1"/>
    <w:qFormat/>
    <w:rsid w:val="00F75FCD"/>
    <w:rPr>
      <w:rFonts w:ascii="Arial" w:hAnsi="Arial"/>
      <w:sz w:val="22"/>
      <w:lang w:val="en-GB" w:eastAsia="en-US"/>
    </w:rPr>
  </w:style>
  <w:style w:type="character" w:customStyle="1" w:styleId="NoSpacingChar">
    <w:name w:val="No Spacing Char"/>
    <w:basedOn w:val="DefaultParagraphFont"/>
    <w:link w:val="NoSpacing"/>
    <w:uiPriority w:val="1"/>
    <w:rsid w:val="00F75FCD"/>
    <w:rPr>
      <w:rFonts w:ascii="Arial" w:hAnsi="Arial"/>
      <w:sz w:val="22"/>
      <w:lang w:val="en-GB"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99"/>
    <w:locked/>
    <w:rsid w:val="002C1F27"/>
    <w:rPr>
      <w:rFonts w:ascii="Arial" w:hAnsi="Arial"/>
      <w:sz w:val="22"/>
      <w:lang w:val="en-GB" w:eastAsia="en-US"/>
    </w:rPr>
  </w:style>
  <w:style w:type="table" w:customStyle="1" w:styleId="TableGrid4">
    <w:name w:val="Table Grid4"/>
    <w:basedOn w:val="TableNormal"/>
    <w:uiPriority w:val="59"/>
    <w:rsid w:val="000845AF"/>
    <w:rPr>
      <w:rFonts w:asciiTheme="minorHAnsi" w:hAnsiTheme="minorHAnsi" w:cstheme="minorBidi"/>
      <w:sz w:val="22"/>
      <w:szCs w:val="22"/>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0">
    <w:name w:val="Table bullet 2"/>
    <w:basedOn w:val="Normal"/>
    <w:uiPriority w:val="99"/>
    <w:rsid w:val="001D14A3"/>
    <w:pPr>
      <w:numPr>
        <w:numId w:val="16"/>
      </w:numPr>
      <w:spacing w:before="60" w:after="60"/>
      <w:jc w:val="both"/>
    </w:pPr>
    <w:rPr>
      <w:rFonts w:eastAsia="Times New Roman" w:cs="Arial"/>
      <w:sz w:val="18"/>
      <w:szCs w:val="18"/>
    </w:rPr>
  </w:style>
  <w:style w:type="character" w:styleId="UnresolvedMention">
    <w:name w:val="Unresolved Mention"/>
    <w:basedOn w:val="DefaultParagraphFont"/>
    <w:uiPriority w:val="99"/>
    <w:semiHidden/>
    <w:unhideWhenUsed/>
    <w:rsid w:val="003F0413"/>
    <w:rPr>
      <w:color w:val="605E5C"/>
      <w:shd w:val="clear" w:color="auto" w:fill="E1DFDD"/>
    </w:rPr>
  </w:style>
  <w:style w:type="character" w:customStyle="1" w:styleId="BodyTextItalicChar">
    <w:name w:val="Body Text – Italic Char"/>
    <w:basedOn w:val="DefaultParagraphFont"/>
    <w:link w:val="BodyTextItalic"/>
    <w:rsid w:val="00881FA6"/>
    <w:rPr>
      <w:rFonts w:ascii="Arial" w:hAnsi="Arial"/>
      <w:i/>
      <w:iCs/>
      <w:sz w:val="22"/>
      <w:lang w:val="en-GB" w:eastAsia="en-US"/>
    </w:rPr>
  </w:style>
  <w:style w:type="paragraph" w:styleId="ListNumber4">
    <w:name w:val="List Number 4"/>
    <w:basedOn w:val="Normal"/>
    <w:uiPriority w:val="99"/>
    <w:semiHidden/>
    <w:rsid w:val="00F06790"/>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3345">
      <w:bodyDiv w:val="1"/>
      <w:marLeft w:val="0"/>
      <w:marRight w:val="0"/>
      <w:marTop w:val="0"/>
      <w:marBottom w:val="0"/>
      <w:divBdr>
        <w:top w:val="none" w:sz="0" w:space="0" w:color="auto"/>
        <w:left w:val="none" w:sz="0" w:space="0" w:color="auto"/>
        <w:bottom w:val="none" w:sz="0" w:space="0" w:color="auto"/>
        <w:right w:val="none" w:sz="0" w:space="0" w:color="auto"/>
      </w:divBdr>
    </w:div>
    <w:div w:id="47265689">
      <w:bodyDiv w:val="1"/>
      <w:marLeft w:val="0"/>
      <w:marRight w:val="0"/>
      <w:marTop w:val="0"/>
      <w:marBottom w:val="0"/>
      <w:divBdr>
        <w:top w:val="none" w:sz="0" w:space="0" w:color="auto"/>
        <w:left w:val="none" w:sz="0" w:space="0" w:color="auto"/>
        <w:bottom w:val="none" w:sz="0" w:space="0" w:color="auto"/>
        <w:right w:val="none" w:sz="0" w:space="0" w:color="auto"/>
      </w:divBdr>
    </w:div>
    <w:div w:id="87388438">
      <w:bodyDiv w:val="1"/>
      <w:marLeft w:val="0"/>
      <w:marRight w:val="0"/>
      <w:marTop w:val="0"/>
      <w:marBottom w:val="0"/>
      <w:divBdr>
        <w:top w:val="none" w:sz="0" w:space="0" w:color="auto"/>
        <w:left w:val="none" w:sz="0" w:space="0" w:color="auto"/>
        <w:bottom w:val="none" w:sz="0" w:space="0" w:color="auto"/>
        <w:right w:val="none" w:sz="0" w:space="0" w:color="auto"/>
      </w:divBdr>
    </w:div>
    <w:div w:id="98570446">
      <w:bodyDiv w:val="1"/>
      <w:marLeft w:val="0"/>
      <w:marRight w:val="0"/>
      <w:marTop w:val="0"/>
      <w:marBottom w:val="0"/>
      <w:divBdr>
        <w:top w:val="none" w:sz="0" w:space="0" w:color="auto"/>
        <w:left w:val="none" w:sz="0" w:space="0" w:color="auto"/>
        <w:bottom w:val="none" w:sz="0" w:space="0" w:color="auto"/>
        <w:right w:val="none" w:sz="0" w:space="0" w:color="auto"/>
      </w:divBdr>
    </w:div>
    <w:div w:id="118306044">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64561439">
      <w:bodyDiv w:val="1"/>
      <w:marLeft w:val="0"/>
      <w:marRight w:val="0"/>
      <w:marTop w:val="0"/>
      <w:marBottom w:val="0"/>
      <w:divBdr>
        <w:top w:val="none" w:sz="0" w:space="0" w:color="auto"/>
        <w:left w:val="none" w:sz="0" w:space="0" w:color="auto"/>
        <w:bottom w:val="none" w:sz="0" w:space="0" w:color="auto"/>
        <w:right w:val="none" w:sz="0" w:space="0" w:color="auto"/>
      </w:divBdr>
    </w:div>
    <w:div w:id="214900640">
      <w:bodyDiv w:val="1"/>
      <w:marLeft w:val="0"/>
      <w:marRight w:val="0"/>
      <w:marTop w:val="0"/>
      <w:marBottom w:val="0"/>
      <w:divBdr>
        <w:top w:val="none" w:sz="0" w:space="0" w:color="auto"/>
        <w:left w:val="none" w:sz="0" w:space="0" w:color="auto"/>
        <w:bottom w:val="none" w:sz="0" w:space="0" w:color="auto"/>
        <w:right w:val="none" w:sz="0" w:space="0" w:color="auto"/>
      </w:divBdr>
    </w:div>
    <w:div w:id="21994981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96419644">
      <w:bodyDiv w:val="1"/>
      <w:marLeft w:val="0"/>
      <w:marRight w:val="0"/>
      <w:marTop w:val="0"/>
      <w:marBottom w:val="0"/>
      <w:divBdr>
        <w:top w:val="none" w:sz="0" w:space="0" w:color="auto"/>
        <w:left w:val="none" w:sz="0" w:space="0" w:color="auto"/>
        <w:bottom w:val="none" w:sz="0" w:space="0" w:color="auto"/>
        <w:right w:val="none" w:sz="0" w:space="0" w:color="auto"/>
      </w:divBdr>
    </w:div>
    <w:div w:id="413355885">
      <w:bodyDiv w:val="1"/>
      <w:marLeft w:val="0"/>
      <w:marRight w:val="0"/>
      <w:marTop w:val="0"/>
      <w:marBottom w:val="0"/>
      <w:divBdr>
        <w:top w:val="none" w:sz="0" w:space="0" w:color="auto"/>
        <w:left w:val="none" w:sz="0" w:space="0" w:color="auto"/>
        <w:bottom w:val="none" w:sz="0" w:space="0" w:color="auto"/>
        <w:right w:val="none" w:sz="0" w:space="0" w:color="auto"/>
      </w:divBdr>
    </w:div>
    <w:div w:id="527182361">
      <w:bodyDiv w:val="1"/>
      <w:marLeft w:val="0"/>
      <w:marRight w:val="0"/>
      <w:marTop w:val="0"/>
      <w:marBottom w:val="0"/>
      <w:divBdr>
        <w:top w:val="none" w:sz="0" w:space="0" w:color="auto"/>
        <w:left w:val="none" w:sz="0" w:space="0" w:color="auto"/>
        <w:bottom w:val="none" w:sz="0" w:space="0" w:color="auto"/>
        <w:right w:val="none" w:sz="0" w:space="0" w:color="auto"/>
      </w:divBdr>
    </w:div>
    <w:div w:id="606277381">
      <w:bodyDiv w:val="1"/>
      <w:marLeft w:val="0"/>
      <w:marRight w:val="0"/>
      <w:marTop w:val="0"/>
      <w:marBottom w:val="0"/>
      <w:divBdr>
        <w:top w:val="none" w:sz="0" w:space="0" w:color="auto"/>
        <w:left w:val="none" w:sz="0" w:space="0" w:color="auto"/>
        <w:bottom w:val="none" w:sz="0" w:space="0" w:color="auto"/>
        <w:right w:val="none" w:sz="0" w:space="0" w:color="auto"/>
      </w:divBdr>
      <w:divsChild>
        <w:div w:id="1810048553">
          <w:marLeft w:val="562"/>
          <w:marRight w:val="0"/>
          <w:marTop w:val="60"/>
          <w:marBottom w:val="120"/>
          <w:divBdr>
            <w:top w:val="none" w:sz="0" w:space="0" w:color="auto"/>
            <w:left w:val="none" w:sz="0" w:space="0" w:color="auto"/>
            <w:bottom w:val="none" w:sz="0" w:space="0" w:color="auto"/>
            <w:right w:val="none" w:sz="0" w:space="0" w:color="auto"/>
          </w:divBdr>
        </w:div>
        <w:div w:id="1119298754">
          <w:marLeft w:val="1123"/>
          <w:marRight w:val="0"/>
          <w:marTop w:val="60"/>
          <w:marBottom w:val="120"/>
          <w:divBdr>
            <w:top w:val="none" w:sz="0" w:space="0" w:color="auto"/>
            <w:left w:val="none" w:sz="0" w:space="0" w:color="auto"/>
            <w:bottom w:val="none" w:sz="0" w:space="0" w:color="auto"/>
            <w:right w:val="none" w:sz="0" w:space="0" w:color="auto"/>
          </w:divBdr>
        </w:div>
        <w:div w:id="1295062381">
          <w:marLeft w:val="1123"/>
          <w:marRight w:val="0"/>
          <w:marTop w:val="60"/>
          <w:marBottom w:val="120"/>
          <w:divBdr>
            <w:top w:val="none" w:sz="0" w:space="0" w:color="auto"/>
            <w:left w:val="none" w:sz="0" w:space="0" w:color="auto"/>
            <w:bottom w:val="none" w:sz="0" w:space="0" w:color="auto"/>
            <w:right w:val="none" w:sz="0" w:space="0" w:color="auto"/>
          </w:divBdr>
        </w:div>
        <w:div w:id="2120443205">
          <w:marLeft w:val="1123"/>
          <w:marRight w:val="0"/>
          <w:marTop w:val="60"/>
          <w:marBottom w:val="120"/>
          <w:divBdr>
            <w:top w:val="none" w:sz="0" w:space="0" w:color="auto"/>
            <w:left w:val="none" w:sz="0" w:space="0" w:color="auto"/>
            <w:bottom w:val="none" w:sz="0" w:space="0" w:color="auto"/>
            <w:right w:val="none" w:sz="0" w:space="0" w:color="auto"/>
          </w:divBdr>
        </w:div>
        <w:div w:id="1061754838">
          <w:marLeft w:val="1123"/>
          <w:marRight w:val="0"/>
          <w:marTop w:val="60"/>
          <w:marBottom w:val="120"/>
          <w:divBdr>
            <w:top w:val="none" w:sz="0" w:space="0" w:color="auto"/>
            <w:left w:val="none" w:sz="0" w:space="0" w:color="auto"/>
            <w:bottom w:val="none" w:sz="0" w:space="0" w:color="auto"/>
            <w:right w:val="none" w:sz="0" w:space="0" w:color="auto"/>
          </w:divBdr>
        </w:div>
        <w:div w:id="723531703">
          <w:marLeft w:val="1685"/>
          <w:marRight w:val="0"/>
          <w:marTop w:val="60"/>
          <w:marBottom w:val="120"/>
          <w:divBdr>
            <w:top w:val="none" w:sz="0" w:space="0" w:color="auto"/>
            <w:left w:val="none" w:sz="0" w:space="0" w:color="auto"/>
            <w:bottom w:val="none" w:sz="0" w:space="0" w:color="auto"/>
            <w:right w:val="none" w:sz="0" w:space="0" w:color="auto"/>
          </w:divBdr>
        </w:div>
        <w:div w:id="1884707533">
          <w:marLeft w:val="1685"/>
          <w:marRight w:val="0"/>
          <w:marTop w:val="60"/>
          <w:marBottom w:val="120"/>
          <w:divBdr>
            <w:top w:val="none" w:sz="0" w:space="0" w:color="auto"/>
            <w:left w:val="none" w:sz="0" w:space="0" w:color="auto"/>
            <w:bottom w:val="none" w:sz="0" w:space="0" w:color="auto"/>
            <w:right w:val="none" w:sz="0" w:space="0" w:color="auto"/>
          </w:divBdr>
        </w:div>
        <w:div w:id="703556601">
          <w:marLeft w:val="1685"/>
          <w:marRight w:val="0"/>
          <w:marTop w:val="60"/>
          <w:marBottom w:val="120"/>
          <w:divBdr>
            <w:top w:val="none" w:sz="0" w:space="0" w:color="auto"/>
            <w:left w:val="none" w:sz="0" w:space="0" w:color="auto"/>
            <w:bottom w:val="none" w:sz="0" w:space="0" w:color="auto"/>
            <w:right w:val="none" w:sz="0" w:space="0" w:color="auto"/>
          </w:divBdr>
        </w:div>
        <w:div w:id="268658304">
          <w:marLeft w:val="562"/>
          <w:marRight w:val="0"/>
          <w:marTop w:val="60"/>
          <w:marBottom w:val="120"/>
          <w:divBdr>
            <w:top w:val="none" w:sz="0" w:space="0" w:color="auto"/>
            <w:left w:val="none" w:sz="0" w:space="0" w:color="auto"/>
            <w:bottom w:val="none" w:sz="0" w:space="0" w:color="auto"/>
            <w:right w:val="none" w:sz="0" w:space="0" w:color="auto"/>
          </w:divBdr>
        </w:div>
        <w:div w:id="438070523">
          <w:marLeft w:val="1123"/>
          <w:marRight w:val="0"/>
          <w:marTop w:val="60"/>
          <w:marBottom w:val="120"/>
          <w:divBdr>
            <w:top w:val="none" w:sz="0" w:space="0" w:color="auto"/>
            <w:left w:val="none" w:sz="0" w:space="0" w:color="auto"/>
            <w:bottom w:val="none" w:sz="0" w:space="0" w:color="auto"/>
            <w:right w:val="none" w:sz="0" w:space="0" w:color="auto"/>
          </w:divBdr>
        </w:div>
        <w:div w:id="1456945997">
          <w:marLeft w:val="1123"/>
          <w:marRight w:val="0"/>
          <w:marTop w:val="60"/>
          <w:marBottom w:val="120"/>
          <w:divBdr>
            <w:top w:val="none" w:sz="0" w:space="0" w:color="auto"/>
            <w:left w:val="none" w:sz="0" w:space="0" w:color="auto"/>
            <w:bottom w:val="none" w:sz="0" w:space="0" w:color="auto"/>
            <w:right w:val="none" w:sz="0" w:space="0" w:color="auto"/>
          </w:divBdr>
        </w:div>
        <w:div w:id="489833106">
          <w:marLeft w:val="1123"/>
          <w:marRight w:val="0"/>
          <w:marTop w:val="60"/>
          <w:marBottom w:val="120"/>
          <w:divBdr>
            <w:top w:val="none" w:sz="0" w:space="0" w:color="auto"/>
            <w:left w:val="none" w:sz="0" w:space="0" w:color="auto"/>
            <w:bottom w:val="none" w:sz="0" w:space="0" w:color="auto"/>
            <w:right w:val="none" w:sz="0" w:space="0" w:color="auto"/>
          </w:divBdr>
        </w:div>
        <w:div w:id="1076707552">
          <w:marLeft w:val="1123"/>
          <w:marRight w:val="0"/>
          <w:marTop w:val="60"/>
          <w:marBottom w:val="120"/>
          <w:divBdr>
            <w:top w:val="none" w:sz="0" w:space="0" w:color="auto"/>
            <w:left w:val="none" w:sz="0" w:space="0" w:color="auto"/>
            <w:bottom w:val="none" w:sz="0" w:space="0" w:color="auto"/>
            <w:right w:val="none" w:sz="0" w:space="0" w:color="auto"/>
          </w:divBdr>
        </w:div>
        <w:div w:id="1020013865">
          <w:marLeft w:val="1685"/>
          <w:marRight w:val="0"/>
          <w:marTop w:val="60"/>
          <w:marBottom w:val="120"/>
          <w:divBdr>
            <w:top w:val="none" w:sz="0" w:space="0" w:color="auto"/>
            <w:left w:val="none" w:sz="0" w:space="0" w:color="auto"/>
            <w:bottom w:val="none" w:sz="0" w:space="0" w:color="auto"/>
            <w:right w:val="none" w:sz="0" w:space="0" w:color="auto"/>
          </w:divBdr>
        </w:div>
        <w:div w:id="1426147389">
          <w:marLeft w:val="1123"/>
          <w:marRight w:val="0"/>
          <w:marTop w:val="60"/>
          <w:marBottom w:val="120"/>
          <w:divBdr>
            <w:top w:val="none" w:sz="0" w:space="0" w:color="auto"/>
            <w:left w:val="none" w:sz="0" w:space="0" w:color="auto"/>
            <w:bottom w:val="none" w:sz="0" w:space="0" w:color="auto"/>
            <w:right w:val="none" w:sz="0" w:space="0" w:color="auto"/>
          </w:divBdr>
        </w:div>
        <w:div w:id="1347636824">
          <w:marLeft w:val="1123"/>
          <w:marRight w:val="0"/>
          <w:marTop w:val="60"/>
          <w:marBottom w:val="120"/>
          <w:divBdr>
            <w:top w:val="none" w:sz="0" w:space="0" w:color="auto"/>
            <w:left w:val="none" w:sz="0" w:space="0" w:color="auto"/>
            <w:bottom w:val="none" w:sz="0" w:space="0" w:color="auto"/>
            <w:right w:val="none" w:sz="0" w:space="0" w:color="auto"/>
          </w:divBdr>
        </w:div>
      </w:divsChild>
    </w:div>
    <w:div w:id="610211776">
      <w:bodyDiv w:val="1"/>
      <w:marLeft w:val="0"/>
      <w:marRight w:val="0"/>
      <w:marTop w:val="0"/>
      <w:marBottom w:val="0"/>
      <w:divBdr>
        <w:top w:val="none" w:sz="0" w:space="0" w:color="auto"/>
        <w:left w:val="none" w:sz="0" w:space="0" w:color="auto"/>
        <w:bottom w:val="none" w:sz="0" w:space="0" w:color="auto"/>
        <w:right w:val="none" w:sz="0" w:space="0" w:color="auto"/>
      </w:divBdr>
    </w:div>
    <w:div w:id="630788126">
      <w:bodyDiv w:val="1"/>
      <w:marLeft w:val="0"/>
      <w:marRight w:val="0"/>
      <w:marTop w:val="0"/>
      <w:marBottom w:val="0"/>
      <w:divBdr>
        <w:top w:val="none" w:sz="0" w:space="0" w:color="auto"/>
        <w:left w:val="none" w:sz="0" w:space="0" w:color="auto"/>
        <w:bottom w:val="none" w:sz="0" w:space="0" w:color="auto"/>
        <w:right w:val="none" w:sz="0" w:space="0" w:color="auto"/>
      </w:divBdr>
    </w:div>
    <w:div w:id="682246373">
      <w:bodyDiv w:val="1"/>
      <w:marLeft w:val="0"/>
      <w:marRight w:val="0"/>
      <w:marTop w:val="0"/>
      <w:marBottom w:val="0"/>
      <w:divBdr>
        <w:top w:val="none" w:sz="0" w:space="0" w:color="auto"/>
        <w:left w:val="none" w:sz="0" w:space="0" w:color="auto"/>
        <w:bottom w:val="none" w:sz="0" w:space="0" w:color="auto"/>
        <w:right w:val="none" w:sz="0" w:space="0" w:color="auto"/>
      </w:divBdr>
    </w:div>
    <w:div w:id="771244000">
      <w:bodyDiv w:val="1"/>
      <w:marLeft w:val="0"/>
      <w:marRight w:val="0"/>
      <w:marTop w:val="0"/>
      <w:marBottom w:val="0"/>
      <w:divBdr>
        <w:top w:val="none" w:sz="0" w:space="0" w:color="auto"/>
        <w:left w:val="none" w:sz="0" w:space="0" w:color="auto"/>
        <w:bottom w:val="none" w:sz="0" w:space="0" w:color="auto"/>
        <w:right w:val="none" w:sz="0" w:space="0" w:color="auto"/>
      </w:divBdr>
    </w:div>
    <w:div w:id="931742896">
      <w:bodyDiv w:val="1"/>
      <w:marLeft w:val="0"/>
      <w:marRight w:val="0"/>
      <w:marTop w:val="0"/>
      <w:marBottom w:val="0"/>
      <w:divBdr>
        <w:top w:val="none" w:sz="0" w:space="0" w:color="auto"/>
        <w:left w:val="none" w:sz="0" w:space="0" w:color="auto"/>
        <w:bottom w:val="none" w:sz="0" w:space="0" w:color="auto"/>
        <w:right w:val="none" w:sz="0" w:space="0" w:color="auto"/>
      </w:divBdr>
    </w:div>
    <w:div w:id="978192221">
      <w:bodyDiv w:val="1"/>
      <w:marLeft w:val="0"/>
      <w:marRight w:val="0"/>
      <w:marTop w:val="0"/>
      <w:marBottom w:val="0"/>
      <w:divBdr>
        <w:top w:val="none" w:sz="0" w:space="0" w:color="auto"/>
        <w:left w:val="none" w:sz="0" w:space="0" w:color="auto"/>
        <w:bottom w:val="none" w:sz="0" w:space="0" w:color="auto"/>
        <w:right w:val="none" w:sz="0" w:space="0" w:color="auto"/>
      </w:divBdr>
    </w:div>
    <w:div w:id="979581545">
      <w:bodyDiv w:val="1"/>
      <w:marLeft w:val="0"/>
      <w:marRight w:val="0"/>
      <w:marTop w:val="0"/>
      <w:marBottom w:val="0"/>
      <w:divBdr>
        <w:top w:val="none" w:sz="0" w:space="0" w:color="auto"/>
        <w:left w:val="none" w:sz="0" w:space="0" w:color="auto"/>
        <w:bottom w:val="none" w:sz="0" w:space="0" w:color="auto"/>
        <w:right w:val="none" w:sz="0" w:space="0" w:color="auto"/>
      </w:divBdr>
    </w:div>
    <w:div w:id="983924342">
      <w:bodyDiv w:val="1"/>
      <w:marLeft w:val="0"/>
      <w:marRight w:val="0"/>
      <w:marTop w:val="0"/>
      <w:marBottom w:val="0"/>
      <w:divBdr>
        <w:top w:val="none" w:sz="0" w:space="0" w:color="auto"/>
        <w:left w:val="none" w:sz="0" w:space="0" w:color="auto"/>
        <w:bottom w:val="none" w:sz="0" w:space="0" w:color="auto"/>
        <w:right w:val="none" w:sz="0" w:space="0" w:color="auto"/>
      </w:divBdr>
    </w:div>
    <w:div w:id="993410403">
      <w:bodyDiv w:val="1"/>
      <w:marLeft w:val="0"/>
      <w:marRight w:val="0"/>
      <w:marTop w:val="0"/>
      <w:marBottom w:val="0"/>
      <w:divBdr>
        <w:top w:val="none" w:sz="0" w:space="0" w:color="auto"/>
        <w:left w:val="none" w:sz="0" w:space="0" w:color="auto"/>
        <w:bottom w:val="none" w:sz="0" w:space="0" w:color="auto"/>
        <w:right w:val="none" w:sz="0" w:space="0" w:color="auto"/>
      </w:divBdr>
    </w:div>
    <w:div w:id="1017729714">
      <w:bodyDiv w:val="1"/>
      <w:marLeft w:val="0"/>
      <w:marRight w:val="0"/>
      <w:marTop w:val="0"/>
      <w:marBottom w:val="0"/>
      <w:divBdr>
        <w:top w:val="none" w:sz="0" w:space="0" w:color="auto"/>
        <w:left w:val="none" w:sz="0" w:space="0" w:color="auto"/>
        <w:bottom w:val="none" w:sz="0" w:space="0" w:color="auto"/>
        <w:right w:val="none" w:sz="0" w:space="0" w:color="auto"/>
      </w:divBdr>
    </w:div>
    <w:div w:id="1018461090">
      <w:bodyDiv w:val="1"/>
      <w:marLeft w:val="0"/>
      <w:marRight w:val="0"/>
      <w:marTop w:val="0"/>
      <w:marBottom w:val="0"/>
      <w:divBdr>
        <w:top w:val="none" w:sz="0" w:space="0" w:color="auto"/>
        <w:left w:val="none" w:sz="0" w:space="0" w:color="auto"/>
        <w:bottom w:val="none" w:sz="0" w:space="0" w:color="auto"/>
        <w:right w:val="none" w:sz="0" w:space="0" w:color="auto"/>
      </w:divBdr>
    </w:div>
    <w:div w:id="1057700162">
      <w:bodyDiv w:val="1"/>
      <w:marLeft w:val="0"/>
      <w:marRight w:val="0"/>
      <w:marTop w:val="0"/>
      <w:marBottom w:val="0"/>
      <w:divBdr>
        <w:top w:val="none" w:sz="0" w:space="0" w:color="auto"/>
        <w:left w:val="none" w:sz="0" w:space="0" w:color="auto"/>
        <w:bottom w:val="none" w:sz="0" w:space="0" w:color="auto"/>
        <w:right w:val="none" w:sz="0" w:space="0" w:color="auto"/>
      </w:divBdr>
    </w:div>
    <w:div w:id="1095981173">
      <w:bodyDiv w:val="1"/>
      <w:marLeft w:val="0"/>
      <w:marRight w:val="0"/>
      <w:marTop w:val="0"/>
      <w:marBottom w:val="0"/>
      <w:divBdr>
        <w:top w:val="none" w:sz="0" w:space="0" w:color="auto"/>
        <w:left w:val="none" w:sz="0" w:space="0" w:color="auto"/>
        <w:bottom w:val="none" w:sz="0" w:space="0" w:color="auto"/>
        <w:right w:val="none" w:sz="0" w:space="0" w:color="auto"/>
      </w:divBdr>
    </w:div>
    <w:div w:id="1125545821">
      <w:bodyDiv w:val="1"/>
      <w:marLeft w:val="0"/>
      <w:marRight w:val="0"/>
      <w:marTop w:val="0"/>
      <w:marBottom w:val="0"/>
      <w:divBdr>
        <w:top w:val="none" w:sz="0" w:space="0" w:color="auto"/>
        <w:left w:val="none" w:sz="0" w:space="0" w:color="auto"/>
        <w:bottom w:val="none" w:sz="0" w:space="0" w:color="auto"/>
        <w:right w:val="none" w:sz="0" w:space="0" w:color="auto"/>
      </w:divBdr>
    </w:div>
    <w:div w:id="1192450157">
      <w:bodyDiv w:val="1"/>
      <w:marLeft w:val="0"/>
      <w:marRight w:val="0"/>
      <w:marTop w:val="0"/>
      <w:marBottom w:val="0"/>
      <w:divBdr>
        <w:top w:val="none" w:sz="0" w:space="0" w:color="auto"/>
        <w:left w:val="none" w:sz="0" w:space="0" w:color="auto"/>
        <w:bottom w:val="none" w:sz="0" w:space="0" w:color="auto"/>
        <w:right w:val="none" w:sz="0" w:space="0" w:color="auto"/>
      </w:divBdr>
    </w:div>
    <w:div w:id="1219173315">
      <w:bodyDiv w:val="1"/>
      <w:marLeft w:val="0"/>
      <w:marRight w:val="0"/>
      <w:marTop w:val="0"/>
      <w:marBottom w:val="0"/>
      <w:divBdr>
        <w:top w:val="none" w:sz="0" w:space="0" w:color="auto"/>
        <w:left w:val="none" w:sz="0" w:space="0" w:color="auto"/>
        <w:bottom w:val="none" w:sz="0" w:space="0" w:color="auto"/>
        <w:right w:val="none" w:sz="0" w:space="0" w:color="auto"/>
      </w:divBdr>
    </w:div>
    <w:div w:id="1219827278">
      <w:bodyDiv w:val="1"/>
      <w:marLeft w:val="0"/>
      <w:marRight w:val="0"/>
      <w:marTop w:val="0"/>
      <w:marBottom w:val="0"/>
      <w:divBdr>
        <w:top w:val="none" w:sz="0" w:space="0" w:color="auto"/>
        <w:left w:val="none" w:sz="0" w:space="0" w:color="auto"/>
        <w:bottom w:val="none" w:sz="0" w:space="0" w:color="auto"/>
        <w:right w:val="none" w:sz="0" w:space="0" w:color="auto"/>
      </w:divBdr>
    </w:div>
    <w:div w:id="1237980365">
      <w:bodyDiv w:val="1"/>
      <w:marLeft w:val="0"/>
      <w:marRight w:val="0"/>
      <w:marTop w:val="0"/>
      <w:marBottom w:val="0"/>
      <w:divBdr>
        <w:top w:val="none" w:sz="0" w:space="0" w:color="auto"/>
        <w:left w:val="none" w:sz="0" w:space="0" w:color="auto"/>
        <w:bottom w:val="none" w:sz="0" w:space="0" w:color="auto"/>
        <w:right w:val="none" w:sz="0" w:space="0" w:color="auto"/>
      </w:divBdr>
    </w:div>
    <w:div w:id="1248421056">
      <w:bodyDiv w:val="1"/>
      <w:marLeft w:val="0"/>
      <w:marRight w:val="0"/>
      <w:marTop w:val="0"/>
      <w:marBottom w:val="0"/>
      <w:divBdr>
        <w:top w:val="none" w:sz="0" w:space="0" w:color="auto"/>
        <w:left w:val="none" w:sz="0" w:space="0" w:color="auto"/>
        <w:bottom w:val="none" w:sz="0" w:space="0" w:color="auto"/>
        <w:right w:val="none" w:sz="0" w:space="0" w:color="auto"/>
      </w:divBdr>
    </w:div>
    <w:div w:id="1251934696">
      <w:bodyDiv w:val="1"/>
      <w:marLeft w:val="0"/>
      <w:marRight w:val="0"/>
      <w:marTop w:val="0"/>
      <w:marBottom w:val="0"/>
      <w:divBdr>
        <w:top w:val="none" w:sz="0" w:space="0" w:color="auto"/>
        <w:left w:val="none" w:sz="0" w:space="0" w:color="auto"/>
        <w:bottom w:val="none" w:sz="0" w:space="0" w:color="auto"/>
        <w:right w:val="none" w:sz="0" w:space="0" w:color="auto"/>
      </w:divBdr>
    </w:div>
    <w:div w:id="1310330882">
      <w:bodyDiv w:val="1"/>
      <w:marLeft w:val="0"/>
      <w:marRight w:val="0"/>
      <w:marTop w:val="0"/>
      <w:marBottom w:val="0"/>
      <w:divBdr>
        <w:top w:val="none" w:sz="0" w:space="0" w:color="auto"/>
        <w:left w:val="none" w:sz="0" w:space="0" w:color="auto"/>
        <w:bottom w:val="none" w:sz="0" w:space="0" w:color="auto"/>
        <w:right w:val="none" w:sz="0" w:space="0" w:color="auto"/>
      </w:divBdr>
    </w:div>
    <w:div w:id="1383599635">
      <w:bodyDiv w:val="1"/>
      <w:marLeft w:val="0"/>
      <w:marRight w:val="0"/>
      <w:marTop w:val="0"/>
      <w:marBottom w:val="0"/>
      <w:divBdr>
        <w:top w:val="none" w:sz="0" w:space="0" w:color="auto"/>
        <w:left w:val="none" w:sz="0" w:space="0" w:color="auto"/>
        <w:bottom w:val="none" w:sz="0" w:space="0" w:color="auto"/>
        <w:right w:val="none" w:sz="0" w:space="0" w:color="auto"/>
      </w:divBdr>
    </w:div>
    <w:div w:id="1392730451">
      <w:bodyDiv w:val="1"/>
      <w:marLeft w:val="0"/>
      <w:marRight w:val="0"/>
      <w:marTop w:val="0"/>
      <w:marBottom w:val="0"/>
      <w:divBdr>
        <w:top w:val="none" w:sz="0" w:space="0" w:color="auto"/>
        <w:left w:val="none" w:sz="0" w:space="0" w:color="auto"/>
        <w:bottom w:val="none" w:sz="0" w:space="0" w:color="auto"/>
        <w:right w:val="none" w:sz="0" w:space="0" w:color="auto"/>
      </w:divBdr>
    </w:div>
    <w:div w:id="1430394171">
      <w:bodyDiv w:val="1"/>
      <w:marLeft w:val="0"/>
      <w:marRight w:val="0"/>
      <w:marTop w:val="0"/>
      <w:marBottom w:val="0"/>
      <w:divBdr>
        <w:top w:val="none" w:sz="0" w:space="0" w:color="auto"/>
        <w:left w:val="none" w:sz="0" w:space="0" w:color="auto"/>
        <w:bottom w:val="none" w:sz="0" w:space="0" w:color="auto"/>
        <w:right w:val="none" w:sz="0" w:space="0" w:color="auto"/>
      </w:divBdr>
    </w:div>
    <w:div w:id="1440561155">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97840134">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55581626">
      <w:bodyDiv w:val="1"/>
      <w:marLeft w:val="0"/>
      <w:marRight w:val="0"/>
      <w:marTop w:val="0"/>
      <w:marBottom w:val="0"/>
      <w:divBdr>
        <w:top w:val="none" w:sz="0" w:space="0" w:color="auto"/>
        <w:left w:val="none" w:sz="0" w:space="0" w:color="auto"/>
        <w:bottom w:val="none" w:sz="0" w:space="0" w:color="auto"/>
        <w:right w:val="none" w:sz="0" w:space="0" w:color="auto"/>
      </w:divBdr>
    </w:div>
    <w:div w:id="1566262305">
      <w:bodyDiv w:val="1"/>
      <w:marLeft w:val="0"/>
      <w:marRight w:val="0"/>
      <w:marTop w:val="0"/>
      <w:marBottom w:val="0"/>
      <w:divBdr>
        <w:top w:val="none" w:sz="0" w:space="0" w:color="auto"/>
        <w:left w:val="none" w:sz="0" w:space="0" w:color="auto"/>
        <w:bottom w:val="none" w:sz="0" w:space="0" w:color="auto"/>
        <w:right w:val="none" w:sz="0" w:space="0" w:color="auto"/>
      </w:divBdr>
    </w:div>
    <w:div w:id="1574703142">
      <w:bodyDiv w:val="1"/>
      <w:marLeft w:val="0"/>
      <w:marRight w:val="0"/>
      <w:marTop w:val="0"/>
      <w:marBottom w:val="0"/>
      <w:divBdr>
        <w:top w:val="none" w:sz="0" w:space="0" w:color="auto"/>
        <w:left w:val="none" w:sz="0" w:space="0" w:color="auto"/>
        <w:bottom w:val="none" w:sz="0" w:space="0" w:color="auto"/>
        <w:right w:val="none" w:sz="0" w:space="0" w:color="auto"/>
      </w:divBdr>
      <w:divsChild>
        <w:div w:id="695346073">
          <w:marLeft w:val="562"/>
          <w:marRight w:val="0"/>
          <w:marTop w:val="60"/>
          <w:marBottom w:val="120"/>
          <w:divBdr>
            <w:top w:val="none" w:sz="0" w:space="0" w:color="auto"/>
            <w:left w:val="none" w:sz="0" w:space="0" w:color="auto"/>
            <w:bottom w:val="none" w:sz="0" w:space="0" w:color="auto"/>
            <w:right w:val="none" w:sz="0" w:space="0" w:color="auto"/>
          </w:divBdr>
        </w:div>
        <w:div w:id="463740778">
          <w:marLeft w:val="562"/>
          <w:marRight w:val="0"/>
          <w:marTop w:val="60"/>
          <w:marBottom w:val="120"/>
          <w:divBdr>
            <w:top w:val="none" w:sz="0" w:space="0" w:color="auto"/>
            <w:left w:val="none" w:sz="0" w:space="0" w:color="auto"/>
            <w:bottom w:val="none" w:sz="0" w:space="0" w:color="auto"/>
            <w:right w:val="none" w:sz="0" w:space="0" w:color="auto"/>
          </w:divBdr>
        </w:div>
        <w:div w:id="129325489">
          <w:marLeft w:val="1123"/>
          <w:marRight w:val="0"/>
          <w:marTop w:val="60"/>
          <w:marBottom w:val="120"/>
          <w:divBdr>
            <w:top w:val="none" w:sz="0" w:space="0" w:color="auto"/>
            <w:left w:val="none" w:sz="0" w:space="0" w:color="auto"/>
            <w:bottom w:val="none" w:sz="0" w:space="0" w:color="auto"/>
            <w:right w:val="none" w:sz="0" w:space="0" w:color="auto"/>
          </w:divBdr>
        </w:div>
        <w:div w:id="229774953">
          <w:marLeft w:val="562"/>
          <w:marRight w:val="0"/>
          <w:marTop w:val="60"/>
          <w:marBottom w:val="120"/>
          <w:divBdr>
            <w:top w:val="none" w:sz="0" w:space="0" w:color="auto"/>
            <w:left w:val="none" w:sz="0" w:space="0" w:color="auto"/>
            <w:bottom w:val="none" w:sz="0" w:space="0" w:color="auto"/>
            <w:right w:val="none" w:sz="0" w:space="0" w:color="auto"/>
          </w:divBdr>
        </w:div>
        <w:div w:id="240066097">
          <w:marLeft w:val="1123"/>
          <w:marRight w:val="0"/>
          <w:marTop w:val="60"/>
          <w:marBottom w:val="120"/>
          <w:divBdr>
            <w:top w:val="none" w:sz="0" w:space="0" w:color="auto"/>
            <w:left w:val="none" w:sz="0" w:space="0" w:color="auto"/>
            <w:bottom w:val="none" w:sz="0" w:space="0" w:color="auto"/>
            <w:right w:val="none" w:sz="0" w:space="0" w:color="auto"/>
          </w:divBdr>
        </w:div>
        <w:div w:id="1192956354">
          <w:marLeft w:val="562"/>
          <w:marRight w:val="0"/>
          <w:marTop w:val="60"/>
          <w:marBottom w:val="120"/>
          <w:divBdr>
            <w:top w:val="none" w:sz="0" w:space="0" w:color="auto"/>
            <w:left w:val="none" w:sz="0" w:space="0" w:color="auto"/>
            <w:bottom w:val="none" w:sz="0" w:space="0" w:color="auto"/>
            <w:right w:val="none" w:sz="0" w:space="0" w:color="auto"/>
          </w:divBdr>
        </w:div>
      </w:divsChild>
    </w:div>
    <w:div w:id="1581794960">
      <w:bodyDiv w:val="1"/>
      <w:marLeft w:val="0"/>
      <w:marRight w:val="0"/>
      <w:marTop w:val="0"/>
      <w:marBottom w:val="0"/>
      <w:divBdr>
        <w:top w:val="none" w:sz="0" w:space="0" w:color="auto"/>
        <w:left w:val="none" w:sz="0" w:space="0" w:color="auto"/>
        <w:bottom w:val="none" w:sz="0" w:space="0" w:color="auto"/>
        <w:right w:val="none" w:sz="0" w:space="0" w:color="auto"/>
      </w:divBdr>
    </w:div>
    <w:div w:id="1634939670">
      <w:bodyDiv w:val="1"/>
      <w:marLeft w:val="0"/>
      <w:marRight w:val="0"/>
      <w:marTop w:val="0"/>
      <w:marBottom w:val="0"/>
      <w:divBdr>
        <w:top w:val="none" w:sz="0" w:space="0" w:color="auto"/>
        <w:left w:val="none" w:sz="0" w:space="0" w:color="auto"/>
        <w:bottom w:val="none" w:sz="0" w:space="0" w:color="auto"/>
        <w:right w:val="none" w:sz="0" w:space="0" w:color="auto"/>
      </w:divBdr>
    </w:div>
    <w:div w:id="1659917397">
      <w:bodyDiv w:val="1"/>
      <w:marLeft w:val="0"/>
      <w:marRight w:val="0"/>
      <w:marTop w:val="0"/>
      <w:marBottom w:val="0"/>
      <w:divBdr>
        <w:top w:val="none" w:sz="0" w:space="0" w:color="auto"/>
        <w:left w:val="none" w:sz="0" w:space="0" w:color="auto"/>
        <w:bottom w:val="none" w:sz="0" w:space="0" w:color="auto"/>
        <w:right w:val="none" w:sz="0" w:space="0" w:color="auto"/>
      </w:divBdr>
    </w:div>
    <w:div w:id="1670595239">
      <w:bodyDiv w:val="1"/>
      <w:marLeft w:val="0"/>
      <w:marRight w:val="0"/>
      <w:marTop w:val="0"/>
      <w:marBottom w:val="0"/>
      <w:divBdr>
        <w:top w:val="none" w:sz="0" w:space="0" w:color="auto"/>
        <w:left w:val="none" w:sz="0" w:space="0" w:color="auto"/>
        <w:bottom w:val="none" w:sz="0" w:space="0" w:color="auto"/>
        <w:right w:val="none" w:sz="0" w:space="0" w:color="auto"/>
      </w:divBdr>
    </w:div>
    <w:div w:id="1726180791">
      <w:bodyDiv w:val="1"/>
      <w:marLeft w:val="0"/>
      <w:marRight w:val="0"/>
      <w:marTop w:val="0"/>
      <w:marBottom w:val="0"/>
      <w:divBdr>
        <w:top w:val="none" w:sz="0" w:space="0" w:color="auto"/>
        <w:left w:val="none" w:sz="0" w:space="0" w:color="auto"/>
        <w:bottom w:val="none" w:sz="0" w:space="0" w:color="auto"/>
        <w:right w:val="none" w:sz="0" w:space="0" w:color="auto"/>
      </w:divBdr>
    </w:div>
    <w:div w:id="1728722875">
      <w:bodyDiv w:val="1"/>
      <w:marLeft w:val="0"/>
      <w:marRight w:val="0"/>
      <w:marTop w:val="0"/>
      <w:marBottom w:val="0"/>
      <w:divBdr>
        <w:top w:val="none" w:sz="0" w:space="0" w:color="auto"/>
        <w:left w:val="none" w:sz="0" w:space="0" w:color="auto"/>
        <w:bottom w:val="none" w:sz="0" w:space="0" w:color="auto"/>
        <w:right w:val="none" w:sz="0" w:space="0" w:color="auto"/>
      </w:divBdr>
    </w:div>
    <w:div w:id="1785346806">
      <w:bodyDiv w:val="1"/>
      <w:marLeft w:val="0"/>
      <w:marRight w:val="0"/>
      <w:marTop w:val="0"/>
      <w:marBottom w:val="0"/>
      <w:divBdr>
        <w:top w:val="none" w:sz="0" w:space="0" w:color="auto"/>
        <w:left w:val="none" w:sz="0" w:space="0" w:color="auto"/>
        <w:bottom w:val="none" w:sz="0" w:space="0" w:color="auto"/>
        <w:right w:val="none" w:sz="0" w:space="0" w:color="auto"/>
      </w:divBdr>
    </w:div>
    <w:div w:id="1830364047">
      <w:bodyDiv w:val="1"/>
      <w:marLeft w:val="0"/>
      <w:marRight w:val="0"/>
      <w:marTop w:val="0"/>
      <w:marBottom w:val="0"/>
      <w:divBdr>
        <w:top w:val="none" w:sz="0" w:space="0" w:color="auto"/>
        <w:left w:val="none" w:sz="0" w:space="0" w:color="auto"/>
        <w:bottom w:val="none" w:sz="0" w:space="0" w:color="auto"/>
        <w:right w:val="none" w:sz="0" w:space="0" w:color="auto"/>
      </w:divBdr>
      <w:divsChild>
        <w:div w:id="656494609">
          <w:marLeft w:val="562"/>
          <w:marRight w:val="0"/>
          <w:marTop w:val="60"/>
          <w:marBottom w:val="120"/>
          <w:divBdr>
            <w:top w:val="none" w:sz="0" w:space="0" w:color="auto"/>
            <w:left w:val="none" w:sz="0" w:space="0" w:color="auto"/>
            <w:bottom w:val="none" w:sz="0" w:space="0" w:color="auto"/>
            <w:right w:val="none" w:sz="0" w:space="0" w:color="auto"/>
          </w:divBdr>
        </w:div>
        <w:div w:id="746803906">
          <w:marLeft w:val="1123"/>
          <w:marRight w:val="0"/>
          <w:marTop w:val="60"/>
          <w:marBottom w:val="120"/>
          <w:divBdr>
            <w:top w:val="none" w:sz="0" w:space="0" w:color="auto"/>
            <w:left w:val="none" w:sz="0" w:space="0" w:color="auto"/>
            <w:bottom w:val="none" w:sz="0" w:space="0" w:color="auto"/>
            <w:right w:val="none" w:sz="0" w:space="0" w:color="auto"/>
          </w:divBdr>
        </w:div>
        <w:div w:id="536627985">
          <w:marLeft w:val="1123"/>
          <w:marRight w:val="0"/>
          <w:marTop w:val="60"/>
          <w:marBottom w:val="120"/>
          <w:divBdr>
            <w:top w:val="none" w:sz="0" w:space="0" w:color="auto"/>
            <w:left w:val="none" w:sz="0" w:space="0" w:color="auto"/>
            <w:bottom w:val="none" w:sz="0" w:space="0" w:color="auto"/>
            <w:right w:val="none" w:sz="0" w:space="0" w:color="auto"/>
          </w:divBdr>
        </w:div>
      </w:divsChild>
    </w:div>
    <w:div w:id="1838299578">
      <w:bodyDiv w:val="1"/>
      <w:marLeft w:val="0"/>
      <w:marRight w:val="0"/>
      <w:marTop w:val="0"/>
      <w:marBottom w:val="0"/>
      <w:divBdr>
        <w:top w:val="none" w:sz="0" w:space="0" w:color="auto"/>
        <w:left w:val="none" w:sz="0" w:space="0" w:color="auto"/>
        <w:bottom w:val="none" w:sz="0" w:space="0" w:color="auto"/>
        <w:right w:val="none" w:sz="0" w:space="0" w:color="auto"/>
      </w:divBdr>
      <w:divsChild>
        <w:div w:id="1866015678">
          <w:marLeft w:val="446"/>
          <w:marRight w:val="0"/>
          <w:marTop w:val="0"/>
          <w:marBottom w:val="0"/>
          <w:divBdr>
            <w:top w:val="none" w:sz="0" w:space="0" w:color="auto"/>
            <w:left w:val="none" w:sz="0" w:space="0" w:color="auto"/>
            <w:bottom w:val="none" w:sz="0" w:space="0" w:color="auto"/>
            <w:right w:val="none" w:sz="0" w:space="0" w:color="auto"/>
          </w:divBdr>
        </w:div>
        <w:div w:id="116415407">
          <w:marLeft w:val="446"/>
          <w:marRight w:val="0"/>
          <w:marTop w:val="0"/>
          <w:marBottom w:val="0"/>
          <w:divBdr>
            <w:top w:val="none" w:sz="0" w:space="0" w:color="auto"/>
            <w:left w:val="none" w:sz="0" w:space="0" w:color="auto"/>
            <w:bottom w:val="none" w:sz="0" w:space="0" w:color="auto"/>
            <w:right w:val="none" w:sz="0" w:space="0" w:color="auto"/>
          </w:divBdr>
        </w:div>
      </w:divsChild>
    </w:div>
    <w:div w:id="1838688498">
      <w:bodyDiv w:val="1"/>
      <w:marLeft w:val="0"/>
      <w:marRight w:val="0"/>
      <w:marTop w:val="0"/>
      <w:marBottom w:val="0"/>
      <w:divBdr>
        <w:top w:val="none" w:sz="0" w:space="0" w:color="auto"/>
        <w:left w:val="none" w:sz="0" w:space="0" w:color="auto"/>
        <w:bottom w:val="none" w:sz="0" w:space="0" w:color="auto"/>
        <w:right w:val="none" w:sz="0" w:space="0" w:color="auto"/>
      </w:divBdr>
    </w:div>
    <w:div w:id="1863589695">
      <w:bodyDiv w:val="1"/>
      <w:marLeft w:val="0"/>
      <w:marRight w:val="0"/>
      <w:marTop w:val="0"/>
      <w:marBottom w:val="0"/>
      <w:divBdr>
        <w:top w:val="none" w:sz="0" w:space="0" w:color="auto"/>
        <w:left w:val="none" w:sz="0" w:space="0" w:color="auto"/>
        <w:bottom w:val="none" w:sz="0" w:space="0" w:color="auto"/>
        <w:right w:val="none" w:sz="0" w:space="0" w:color="auto"/>
      </w:divBdr>
    </w:div>
    <w:div w:id="1870755985">
      <w:bodyDiv w:val="1"/>
      <w:marLeft w:val="0"/>
      <w:marRight w:val="0"/>
      <w:marTop w:val="0"/>
      <w:marBottom w:val="0"/>
      <w:divBdr>
        <w:top w:val="none" w:sz="0" w:space="0" w:color="auto"/>
        <w:left w:val="none" w:sz="0" w:space="0" w:color="auto"/>
        <w:bottom w:val="none" w:sz="0" w:space="0" w:color="auto"/>
        <w:right w:val="none" w:sz="0" w:space="0" w:color="auto"/>
      </w:divBdr>
    </w:div>
    <w:div w:id="1912890462">
      <w:bodyDiv w:val="1"/>
      <w:marLeft w:val="0"/>
      <w:marRight w:val="0"/>
      <w:marTop w:val="0"/>
      <w:marBottom w:val="0"/>
      <w:divBdr>
        <w:top w:val="none" w:sz="0" w:space="0" w:color="auto"/>
        <w:left w:val="none" w:sz="0" w:space="0" w:color="auto"/>
        <w:bottom w:val="none" w:sz="0" w:space="0" w:color="auto"/>
        <w:right w:val="none" w:sz="0" w:space="0" w:color="auto"/>
      </w:divBdr>
    </w:div>
    <w:div w:id="1920941183">
      <w:bodyDiv w:val="1"/>
      <w:marLeft w:val="0"/>
      <w:marRight w:val="0"/>
      <w:marTop w:val="0"/>
      <w:marBottom w:val="0"/>
      <w:divBdr>
        <w:top w:val="none" w:sz="0" w:space="0" w:color="auto"/>
        <w:left w:val="none" w:sz="0" w:space="0" w:color="auto"/>
        <w:bottom w:val="none" w:sz="0" w:space="0" w:color="auto"/>
        <w:right w:val="none" w:sz="0" w:space="0" w:color="auto"/>
      </w:divBdr>
    </w:div>
    <w:div w:id="1991204170">
      <w:bodyDiv w:val="1"/>
      <w:marLeft w:val="0"/>
      <w:marRight w:val="0"/>
      <w:marTop w:val="0"/>
      <w:marBottom w:val="0"/>
      <w:divBdr>
        <w:top w:val="none" w:sz="0" w:space="0" w:color="auto"/>
        <w:left w:val="none" w:sz="0" w:space="0" w:color="auto"/>
        <w:bottom w:val="none" w:sz="0" w:space="0" w:color="auto"/>
        <w:right w:val="none" w:sz="0" w:space="0" w:color="auto"/>
      </w:divBdr>
    </w:div>
    <w:div w:id="2013558981">
      <w:bodyDiv w:val="1"/>
      <w:marLeft w:val="0"/>
      <w:marRight w:val="0"/>
      <w:marTop w:val="0"/>
      <w:marBottom w:val="0"/>
      <w:divBdr>
        <w:top w:val="none" w:sz="0" w:space="0" w:color="auto"/>
        <w:left w:val="none" w:sz="0" w:space="0" w:color="auto"/>
        <w:bottom w:val="none" w:sz="0" w:space="0" w:color="auto"/>
        <w:right w:val="none" w:sz="0" w:space="0" w:color="auto"/>
      </w:divBdr>
    </w:div>
    <w:div w:id="2066291173">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 w:id="2124684475">
      <w:bodyDiv w:val="1"/>
      <w:marLeft w:val="0"/>
      <w:marRight w:val="0"/>
      <w:marTop w:val="0"/>
      <w:marBottom w:val="0"/>
      <w:divBdr>
        <w:top w:val="none" w:sz="0" w:space="0" w:color="auto"/>
        <w:left w:val="none" w:sz="0" w:space="0" w:color="auto"/>
        <w:bottom w:val="none" w:sz="0" w:space="0" w:color="auto"/>
        <w:right w:val="none" w:sz="0" w:space="0" w:color="auto"/>
      </w:divBdr>
      <w:divsChild>
        <w:div w:id="358971490">
          <w:marLeft w:val="562"/>
          <w:marRight w:val="0"/>
          <w:marTop w:val="60"/>
          <w:marBottom w:val="120"/>
          <w:divBdr>
            <w:top w:val="none" w:sz="0" w:space="0" w:color="auto"/>
            <w:left w:val="none" w:sz="0" w:space="0" w:color="auto"/>
            <w:bottom w:val="none" w:sz="0" w:space="0" w:color="auto"/>
            <w:right w:val="none" w:sz="0" w:space="0" w:color="auto"/>
          </w:divBdr>
        </w:div>
      </w:divsChild>
    </w:div>
    <w:div w:id="2144420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smartdcc.co.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nsultations@smartdcc.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martenergycodecompany.co.uk/november-2020-sec-rel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5A390B1093CA4F96C5FF55FF4050C4" ma:contentTypeVersion="7" ma:contentTypeDescription="Create a new document." ma:contentTypeScope="" ma:versionID="db6ed9cfdde0f974bdf40d3ae2c818f3">
  <xsd:schema xmlns:xsd="http://www.w3.org/2001/XMLSchema" xmlns:xs="http://www.w3.org/2001/XMLSchema" xmlns:p="http://schemas.microsoft.com/office/2006/metadata/properties" xmlns:ns3="f23aa356-3b42-4bd8-b098-9dea5a159143" xmlns:ns4="3ba5b231-4bb7-4db3-b90c-5c345c101f57" targetNamespace="http://schemas.microsoft.com/office/2006/metadata/properties" ma:root="true" ma:fieldsID="bf18723354430795d4c35c4a89780ef6" ns3:_="" ns4:_="">
    <xsd:import namespace="f23aa356-3b42-4bd8-b098-9dea5a159143"/>
    <xsd:import namespace="3ba5b231-4bb7-4db3-b90c-5c345c101f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aa356-3b42-4bd8-b098-9dea5a159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a5b231-4bb7-4db3-b90c-5c345c101f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FC121-BEA1-4A18-B67A-75F24743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aa356-3b42-4bd8-b098-9dea5a159143"/>
    <ds:schemaRef ds:uri="3ba5b231-4bb7-4db3-b90c-5c345c101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F202150-AE72-436E-87E1-FF4962B6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 Word Template</Template>
  <TotalTime>28</TotalTime>
  <Pages>9</Pages>
  <Words>2069</Words>
  <Characters>11796</Characters>
  <Application>Microsoft Office Word</Application>
  <DocSecurity>2</DocSecurity>
  <Lines>98</Lines>
  <Paragraphs>27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Introduction</vt:lpstr>
      <vt:lpstr>    Consultation Purpose</vt:lpstr>
      <vt:lpstr>    Overview of the changes to the DUIS and MMC on which DCC is seeking feedback</vt:lpstr>
      <vt:lpstr>        BEIS mandated changes</vt:lpstr>
      <vt:lpstr>        </vt:lpstr>
      <vt:lpstr>        Defect fixes</vt:lpstr>
      <vt:lpstr>    SEC Modifications that also require amendments to the DUIS and MMC</vt:lpstr>
      <vt:lpstr>    Questions for consultation respondents </vt:lpstr>
      <vt:lpstr>Next steps and implementation dates</vt:lpstr>
      <vt:lpstr>How to respond</vt:lpstr>
    </vt:vector>
  </TitlesOfParts>
  <Company>Capita IT Services</Company>
  <LinksUpToDate>false</LinksUpToDate>
  <CharactersWithSpaces>13838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P95021665</dc:creator>
  <cp:lastModifiedBy>Bingham, William Thomas (DCC)</cp:lastModifiedBy>
  <cp:revision>23</cp:revision>
  <cp:lastPrinted>2015-11-30T11:42:00Z</cp:lastPrinted>
  <dcterms:created xsi:type="dcterms:W3CDTF">2020-04-28T10:25:00Z</dcterms:created>
  <dcterms:modified xsi:type="dcterms:W3CDTF">2020-04-28T11:02:00Z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0x0101007B5A390B1093CA4F96C5FF55FF4050C4</vt:lpwstr>
  </property>
  <property fmtid="{D5CDD505-2E9C-101B-9397-08002B2CF9AE}" pid="3" name="_dlc_DocIdItemGuid">
    <vt:lpwstr>d7932cb4-306d-43e4-9040-a4a47620def5</vt:lpwstr>
  </property>
  <property fmtid="{D5CDD505-2E9C-101B-9397-08002B2CF9AE}" pid="4" name="SmartDCCDocumentType">
    <vt:lpwstr>24;#Template|82a2175a-bdfc-4323-9f20-6244c57ee357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38;#Industry|bbaad8c7-5b5a-4145-9d90-7af8a96273ae</vt:lpwstr>
  </property>
  <property fmtid="{D5CDD505-2E9C-101B-9397-08002B2CF9AE}" pid="8" name="Knowledge Type">
    <vt:lpwstr/>
  </property>
  <property fmtid="{D5CDD505-2E9C-101B-9397-08002B2CF9AE}" pid="9" name="SmartDCCOrganisation">
    <vt:lpwstr/>
  </property>
</Properties>
</file>